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342BB" w14:textId="076079B9" w:rsidR="00A23C39" w:rsidRPr="00EB76F9" w:rsidRDefault="005E75C8" w:rsidP="00002C81">
      <w:pPr>
        <w:spacing w:before="240"/>
        <w:ind w:left="1304" w:right="279"/>
        <w:rPr>
          <w:rFonts w:ascii="Calibri" w:hAnsi="Calibri" w:cs="Calibri"/>
          <w:sz w:val="22"/>
          <w:szCs w:val="22"/>
          <w:lang w:val="sv-SE"/>
        </w:rPr>
      </w:pPr>
      <w:r w:rsidRPr="2044B1D3">
        <w:rPr>
          <w:rFonts w:ascii="Calibri" w:hAnsi="Calibri" w:cs="Calibri"/>
          <w:sz w:val="22"/>
          <w:szCs w:val="22"/>
          <w:lang w:val="sv-SE"/>
        </w:rPr>
        <w:t xml:space="preserve">För att säkerställa en driftsäker bortledning av spill- och dagvatten kommer </w:t>
      </w:r>
      <w:proofErr w:type="spellStart"/>
      <w:r w:rsidRPr="2044B1D3">
        <w:rPr>
          <w:rFonts w:ascii="Calibri" w:hAnsi="Calibri" w:cs="Calibri"/>
          <w:sz w:val="22"/>
          <w:szCs w:val="22"/>
          <w:lang w:val="sv-SE"/>
        </w:rPr>
        <w:t>Aarsleff</w:t>
      </w:r>
      <w:proofErr w:type="spellEnd"/>
      <w:r w:rsidRPr="2044B1D3">
        <w:rPr>
          <w:rFonts w:ascii="Calibri" w:hAnsi="Calibri" w:cs="Calibri"/>
          <w:sz w:val="22"/>
          <w:szCs w:val="22"/>
          <w:lang w:val="sv-SE"/>
        </w:rPr>
        <w:t xml:space="preserve"> </w:t>
      </w:r>
      <w:proofErr w:type="spellStart"/>
      <w:r w:rsidR="0063509E" w:rsidRPr="2044B1D3">
        <w:rPr>
          <w:rFonts w:ascii="Calibri" w:hAnsi="Calibri" w:cs="Calibri"/>
          <w:sz w:val="22"/>
          <w:szCs w:val="22"/>
          <w:lang w:val="sv-SE"/>
        </w:rPr>
        <w:t>Pipe</w:t>
      </w:r>
      <w:proofErr w:type="spellEnd"/>
      <w:r w:rsidR="0063509E" w:rsidRPr="2044B1D3">
        <w:rPr>
          <w:rFonts w:ascii="Calibri" w:hAnsi="Calibri" w:cs="Calibri"/>
          <w:sz w:val="22"/>
          <w:szCs w:val="22"/>
          <w:lang w:val="sv-SE"/>
        </w:rPr>
        <w:t xml:space="preserve"> Technologies AB</w:t>
      </w:r>
      <w:r w:rsidRPr="2044B1D3">
        <w:rPr>
          <w:rFonts w:ascii="Calibri" w:hAnsi="Calibri" w:cs="Calibri"/>
          <w:sz w:val="22"/>
          <w:szCs w:val="22"/>
          <w:lang w:val="sv-SE"/>
        </w:rPr>
        <w:t xml:space="preserve"> på uppdrag av </w:t>
      </w:r>
      <w:r w:rsidR="00C9187E">
        <w:rPr>
          <w:rFonts w:ascii="Calibri" w:hAnsi="Calibri" w:cs="Calibri"/>
          <w:b/>
          <w:bCs/>
          <w:sz w:val="22"/>
          <w:szCs w:val="22"/>
          <w:lang w:val="sv-SE"/>
        </w:rPr>
        <w:t>Sörmland Vatten</w:t>
      </w:r>
      <w:r w:rsidR="00A95A91" w:rsidRPr="2044B1D3">
        <w:rPr>
          <w:rFonts w:ascii="Calibri" w:hAnsi="Calibri" w:cs="Calibri"/>
          <w:sz w:val="22"/>
          <w:szCs w:val="22"/>
          <w:lang w:val="sv-SE"/>
        </w:rPr>
        <w:t xml:space="preserve"> </w:t>
      </w:r>
      <w:r w:rsidRPr="2044B1D3">
        <w:rPr>
          <w:rFonts w:ascii="Calibri" w:hAnsi="Calibri" w:cs="Calibri"/>
          <w:sz w:val="22"/>
          <w:szCs w:val="22"/>
          <w:lang w:val="sv-SE"/>
        </w:rPr>
        <w:t>att utföra</w:t>
      </w:r>
      <w:r w:rsidR="006E3CDC" w:rsidRPr="2044B1D3">
        <w:rPr>
          <w:rFonts w:ascii="Calibri" w:hAnsi="Calibri" w:cs="Calibri"/>
          <w:sz w:val="22"/>
          <w:szCs w:val="22"/>
          <w:lang w:val="sv-SE"/>
        </w:rPr>
        <w:t xml:space="preserve"> renoveringsarbeten</w:t>
      </w:r>
      <w:r w:rsidR="491963A1" w:rsidRPr="2044B1D3">
        <w:rPr>
          <w:rFonts w:ascii="Calibri" w:hAnsi="Calibri" w:cs="Calibri"/>
          <w:sz w:val="22"/>
          <w:szCs w:val="22"/>
          <w:lang w:val="sv-SE"/>
        </w:rPr>
        <w:t xml:space="preserve"> på spillvattenledningar</w:t>
      </w:r>
      <w:r w:rsidR="006E3CDC" w:rsidRPr="2044B1D3">
        <w:rPr>
          <w:rFonts w:ascii="Calibri" w:hAnsi="Calibri" w:cs="Calibri"/>
          <w:sz w:val="22"/>
          <w:szCs w:val="22"/>
          <w:lang w:val="sv-SE"/>
        </w:rPr>
        <w:t>.</w:t>
      </w:r>
    </w:p>
    <w:p w14:paraId="6CDB7CF2" w14:textId="2BD19F72" w:rsidR="00635C5F" w:rsidRPr="00BA21E6" w:rsidRDefault="00635C5F" w:rsidP="001E301C">
      <w:pPr>
        <w:rPr>
          <w:color w:val="FF0000"/>
          <w:sz w:val="22"/>
          <w:szCs w:val="22"/>
          <w:lang w:val="sv-SE"/>
        </w:rPr>
      </w:pPr>
      <w:r w:rsidRPr="2044B1D3">
        <w:rPr>
          <w:rFonts w:ascii="Calibri" w:hAnsi="Calibri" w:cs="Calibri"/>
          <w:b/>
          <w:bCs/>
          <w:color w:val="FF0000"/>
          <w:sz w:val="22"/>
          <w:szCs w:val="22"/>
          <w:lang w:val="sv-SE"/>
        </w:rPr>
        <w:t xml:space="preserve">                  </w:t>
      </w:r>
      <w:r w:rsidR="0B908ED6" w:rsidRPr="2044B1D3">
        <w:rPr>
          <w:rFonts w:ascii="Calibri" w:hAnsi="Calibri" w:cs="Calibri"/>
          <w:b/>
          <w:bCs/>
          <w:color w:val="FF0000"/>
          <w:sz w:val="22"/>
          <w:szCs w:val="22"/>
          <w:lang w:val="sv-SE"/>
        </w:rPr>
        <w:t xml:space="preserve">        </w:t>
      </w:r>
    </w:p>
    <w:p w14:paraId="11954986" w14:textId="77777777" w:rsidR="00635C5F" w:rsidRPr="00EB76F9" w:rsidRDefault="00635C5F" w:rsidP="00EF5520">
      <w:pPr>
        <w:ind w:left="1304" w:hanging="28"/>
        <w:rPr>
          <w:rFonts w:ascii="Calibri" w:hAnsi="Calibri" w:cs="Calibri"/>
          <w:sz w:val="22"/>
          <w:szCs w:val="22"/>
          <w:lang w:val="sv-SE"/>
        </w:rPr>
      </w:pPr>
    </w:p>
    <w:p w14:paraId="5AD6F19A" w14:textId="6861F8DE" w:rsidR="00A23C39" w:rsidRPr="0063509E" w:rsidRDefault="00EB5895" w:rsidP="00EF5520">
      <w:pPr>
        <w:ind w:left="1304" w:hanging="28"/>
        <w:rPr>
          <w:rFonts w:ascii="Calibri" w:hAnsi="Calibri" w:cs="Calibri"/>
          <w:b/>
          <w:bCs/>
          <w:sz w:val="22"/>
          <w:szCs w:val="22"/>
          <w:lang w:val="sv-SE"/>
        </w:rPr>
      </w:pPr>
      <w:r w:rsidRPr="0063509E">
        <w:rPr>
          <w:rFonts w:ascii="Calibri" w:hAnsi="Calibri" w:cs="Calibri"/>
          <w:b/>
          <w:bCs/>
          <w:sz w:val="22"/>
          <w:szCs w:val="22"/>
          <w:lang w:val="sv-SE"/>
        </w:rPr>
        <w:t>Vi utför följande arbeten nära din bostad:</w:t>
      </w:r>
    </w:p>
    <w:p w14:paraId="02FF8581" w14:textId="77777777" w:rsidR="00A23C39" w:rsidRPr="0063509E" w:rsidRDefault="00182D9D" w:rsidP="006E3CDC">
      <w:pPr>
        <w:tabs>
          <w:tab w:val="left" w:pos="1134"/>
          <w:tab w:val="left" w:pos="2175"/>
          <w:tab w:val="left" w:pos="7655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EB76F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561D8F" wp14:editId="1BDFDC86">
                <wp:simplePos x="0" y="0"/>
                <wp:positionH relativeFrom="column">
                  <wp:posOffset>861060</wp:posOffset>
                </wp:positionH>
                <wp:positionV relativeFrom="paragraph">
                  <wp:posOffset>92710</wp:posOffset>
                </wp:positionV>
                <wp:extent cx="3533775" cy="676910"/>
                <wp:effectExtent l="19050" t="24765" r="19050" b="22225"/>
                <wp:wrapNone/>
                <wp:docPr id="9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33775" cy="676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CDBA3A" id="Rectangle 37" o:spid="_x0000_s1026" style="position:absolute;margin-left:67.8pt;margin-top:7.3pt;width:278.25pt;height:53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" filled="f" strokecolor="#4472c4" strokeweight="3pt"/>
            </w:pict>
          </mc:Fallback>
        </mc:AlternateContent>
      </w:r>
    </w:p>
    <w:p w14:paraId="1FB15033" w14:textId="686AD593" w:rsidR="006E3CDC" w:rsidRPr="0063509E" w:rsidRDefault="00182D9D" w:rsidP="00EB5895">
      <w:pPr>
        <w:tabs>
          <w:tab w:val="left" w:pos="1134"/>
          <w:tab w:val="left" w:pos="2175"/>
          <w:tab w:val="left" w:pos="7655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EB76F9">
        <w:rPr>
          <w:rFonts w:ascii="Calibri" w:hAnsi="Calibri" w:cs="Calibri"/>
          <w:b/>
          <w:noProof/>
          <w:color w:val="FF0000"/>
          <w:sz w:val="22"/>
          <w:szCs w:val="22"/>
          <w:lang w:val="sv-S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0661E27" wp14:editId="389F680E">
                <wp:simplePos x="0" y="0"/>
                <wp:positionH relativeFrom="column">
                  <wp:posOffset>1114425</wp:posOffset>
                </wp:positionH>
                <wp:positionV relativeFrom="paragraph">
                  <wp:posOffset>19685</wp:posOffset>
                </wp:positionV>
                <wp:extent cx="247650" cy="133350"/>
                <wp:effectExtent l="5715" t="23495" r="13335" b="24130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33350"/>
                        </a:xfrm>
                        <a:prstGeom prst="rightArrow">
                          <a:avLst>
                            <a:gd name="adj1" fmla="val 50000"/>
                            <a:gd name="adj2" fmla="val 46429"/>
                          </a:avLst>
                        </a:prstGeom>
                        <a:solidFill>
                          <a:srgbClr val="5B9BD5"/>
                        </a:solidFill>
                        <a:ln w="9525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20501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87.75pt;margin-top:1.55pt;width:19.5pt;height:1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" fillcolor="#5b9bd5" strokecolor="#4472c4"/>
            </w:pict>
          </mc:Fallback>
        </mc:AlternateContent>
      </w:r>
      <w:r w:rsidR="00EB5895" w:rsidRPr="0063509E">
        <w:rPr>
          <w:rFonts w:ascii="Calibri" w:hAnsi="Calibri" w:cs="Calibri"/>
          <w:sz w:val="22"/>
          <w:szCs w:val="22"/>
          <w:lang w:val="sv-SE"/>
        </w:rPr>
        <w:tab/>
      </w:r>
      <w:r w:rsidR="006E3CDC" w:rsidRPr="0063509E">
        <w:rPr>
          <w:rFonts w:ascii="Calibri" w:hAnsi="Calibri" w:cs="Calibri"/>
          <w:sz w:val="22"/>
          <w:szCs w:val="22"/>
          <w:lang w:val="sv-SE"/>
        </w:rPr>
        <w:t>Rengöring av ledning</w:t>
      </w:r>
      <w:r w:rsidR="00895F8E" w:rsidRPr="0063509E">
        <w:rPr>
          <w:rFonts w:ascii="Calibri" w:hAnsi="Calibri" w:cs="Calibri"/>
          <w:sz w:val="22"/>
          <w:szCs w:val="22"/>
          <w:lang w:val="sv-SE"/>
        </w:rPr>
        <w:t xml:space="preserve"> - Rörinspe</w:t>
      </w:r>
      <w:r w:rsidR="000B0BDE" w:rsidRPr="0063509E">
        <w:rPr>
          <w:rFonts w:ascii="Calibri" w:hAnsi="Calibri" w:cs="Calibri"/>
          <w:sz w:val="22"/>
          <w:szCs w:val="22"/>
          <w:lang w:val="sv-SE"/>
        </w:rPr>
        <w:t>k</w:t>
      </w:r>
      <w:r w:rsidR="00895F8E" w:rsidRPr="0063509E">
        <w:rPr>
          <w:rFonts w:ascii="Calibri" w:hAnsi="Calibri" w:cs="Calibri"/>
          <w:sz w:val="22"/>
          <w:szCs w:val="22"/>
          <w:lang w:val="sv-SE"/>
        </w:rPr>
        <w:t>tion/S</w:t>
      </w:r>
      <w:r w:rsidR="006E3CDC" w:rsidRPr="0063509E">
        <w:rPr>
          <w:rFonts w:ascii="Calibri" w:hAnsi="Calibri" w:cs="Calibri"/>
          <w:sz w:val="22"/>
          <w:szCs w:val="22"/>
          <w:lang w:val="sv-SE"/>
        </w:rPr>
        <w:t>polning</w:t>
      </w:r>
    </w:p>
    <w:p w14:paraId="705E800E" w14:textId="77777777" w:rsidR="006E3CDC" w:rsidRPr="0063509E" w:rsidRDefault="00182D9D" w:rsidP="00EB5895">
      <w:pPr>
        <w:tabs>
          <w:tab w:val="left" w:pos="1134"/>
          <w:tab w:val="left" w:pos="2175"/>
          <w:tab w:val="left" w:pos="7655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EB76F9">
        <w:rPr>
          <w:rFonts w:ascii="Calibri" w:hAnsi="Calibri" w:cs="Calibri"/>
          <w:b/>
          <w:noProof/>
          <w:color w:val="FF0000"/>
          <w:sz w:val="22"/>
          <w:szCs w:val="22"/>
          <w:lang w:val="sv-S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667A92A" wp14:editId="61D1A66B">
                <wp:simplePos x="0" y="0"/>
                <wp:positionH relativeFrom="column">
                  <wp:posOffset>1104900</wp:posOffset>
                </wp:positionH>
                <wp:positionV relativeFrom="paragraph">
                  <wp:posOffset>15875</wp:posOffset>
                </wp:positionV>
                <wp:extent cx="247650" cy="133350"/>
                <wp:effectExtent l="5715" t="24765" r="13335" b="22860"/>
                <wp:wrapNone/>
                <wp:docPr id="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33350"/>
                        </a:xfrm>
                        <a:prstGeom prst="rightArrow">
                          <a:avLst>
                            <a:gd name="adj1" fmla="val 50000"/>
                            <a:gd name="adj2" fmla="val 46429"/>
                          </a:avLst>
                        </a:prstGeom>
                        <a:solidFill>
                          <a:srgbClr val="5B9BD5"/>
                        </a:solidFill>
                        <a:ln w="9525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C90B6" id="AutoShape 35" o:spid="_x0000_s1026" type="#_x0000_t13" style="position:absolute;margin-left:87pt;margin-top:1.25pt;width:19.5pt;height:10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" fillcolor="#5b9bd5" strokecolor="#4472c4"/>
            </w:pict>
          </mc:Fallback>
        </mc:AlternateContent>
      </w:r>
      <w:r w:rsidR="00EB5895" w:rsidRPr="0063509E">
        <w:rPr>
          <w:rFonts w:ascii="Calibri" w:hAnsi="Calibri" w:cs="Calibri"/>
          <w:sz w:val="22"/>
          <w:szCs w:val="22"/>
          <w:lang w:val="sv-SE"/>
        </w:rPr>
        <w:tab/>
      </w:r>
      <w:r w:rsidR="006E3CDC" w:rsidRPr="0063509E">
        <w:rPr>
          <w:rFonts w:ascii="Calibri" w:hAnsi="Calibri" w:cs="Calibri"/>
          <w:sz w:val="22"/>
          <w:szCs w:val="22"/>
          <w:lang w:val="sv-SE"/>
        </w:rPr>
        <w:t xml:space="preserve">Renovering av ledning </w:t>
      </w:r>
      <w:r w:rsidR="00895F8E" w:rsidRPr="0063509E">
        <w:rPr>
          <w:rFonts w:ascii="Calibri" w:hAnsi="Calibri" w:cs="Calibri"/>
          <w:sz w:val="22"/>
          <w:szCs w:val="22"/>
          <w:lang w:val="sv-SE"/>
        </w:rPr>
        <w:t>-</w:t>
      </w:r>
      <w:r w:rsidR="006E3CDC" w:rsidRPr="0063509E">
        <w:rPr>
          <w:rFonts w:ascii="Calibri" w:hAnsi="Calibri" w:cs="Calibri"/>
          <w:sz w:val="22"/>
          <w:szCs w:val="22"/>
          <w:lang w:val="sv-SE"/>
        </w:rPr>
        <w:t xml:space="preserve"> Installation</w:t>
      </w:r>
    </w:p>
    <w:p w14:paraId="74638D86" w14:textId="77777777" w:rsidR="006E3CDC" w:rsidRPr="0063509E" w:rsidRDefault="00182D9D" w:rsidP="00EB5895">
      <w:pPr>
        <w:tabs>
          <w:tab w:val="left" w:pos="1134"/>
          <w:tab w:val="left" w:pos="2175"/>
          <w:tab w:val="left" w:pos="7655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EB76F9">
        <w:rPr>
          <w:rFonts w:ascii="Calibri" w:hAnsi="Calibri" w:cs="Calibri"/>
          <w:b/>
          <w:noProof/>
          <w:color w:val="FF0000"/>
          <w:sz w:val="22"/>
          <w:szCs w:val="22"/>
          <w:lang w:val="sv-S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2EA41DE" wp14:editId="2FEDCA2D">
                <wp:simplePos x="0" y="0"/>
                <wp:positionH relativeFrom="column">
                  <wp:posOffset>1114425</wp:posOffset>
                </wp:positionH>
                <wp:positionV relativeFrom="paragraph">
                  <wp:posOffset>21590</wp:posOffset>
                </wp:positionV>
                <wp:extent cx="247650" cy="133350"/>
                <wp:effectExtent l="5715" t="26035" r="13335" b="21590"/>
                <wp:wrapNone/>
                <wp:docPr id="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33350"/>
                        </a:xfrm>
                        <a:prstGeom prst="rightArrow">
                          <a:avLst>
                            <a:gd name="adj1" fmla="val 50000"/>
                            <a:gd name="adj2" fmla="val 46429"/>
                          </a:avLst>
                        </a:prstGeom>
                        <a:solidFill>
                          <a:srgbClr val="5B9BD5"/>
                        </a:solidFill>
                        <a:ln w="9525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F68AD" id="AutoShape 36" o:spid="_x0000_s1026" type="#_x0000_t13" style="position:absolute;margin-left:87.75pt;margin-top:1.7pt;width:19.5pt;height:10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" fillcolor="#5b9bd5" strokecolor="#4472c4"/>
            </w:pict>
          </mc:Fallback>
        </mc:AlternateContent>
      </w:r>
      <w:r w:rsidR="00EB5895" w:rsidRPr="0063509E">
        <w:rPr>
          <w:rFonts w:ascii="Calibri" w:hAnsi="Calibri" w:cs="Calibri"/>
          <w:sz w:val="22"/>
          <w:szCs w:val="22"/>
          <w:lang w:val="sv-SE"/>
        </w:rPr>
        <w:tab/>
        <w:t>Rörinspektion av renoverad ledning</w:t>
      </w:r>
      <w:r w:rsidR="006E3CDC" w:rsidRPr="0063509E">
        <w:rPr>
          <w:rFonts w:ascii="Calibri" w:hAnsi="Calibri" w:cs="Calibri"/>
          <w:sz w:val="22"/>
          <w:szCs w:val="22"/>
          <w:lang w:val="sv-SE"/>
        </w:rPr>
        <w:t>/</w:t>
      </w:r>
      <w:r w:rsidR="00895F8E" w:rsidRPr="0063509E">
        <w:rPr>
          <w:rFonts w:ascii="Calibri" w:hAnsi="Calibri" w:cs="Calibri"/>
          <w:sz w:val="22"/>
          <w:szCs w:val="22"/>
          <w:lang w:val="sv-SE"/>
        </w:rPr>
        <w:t>S</w:t>
      </w:r>
      <w:r w:rsidR="00EB5895" w:rsidRPr="0063509E">
        <w:rPr>
          <w:rFonts w:ascii="Calibri" w:hAnsi="Calibri" w:cs="Calibri"/>
          <w:sz w:val="22"/>
          <w:szCs w:val="22"/>
          <w:lang w:val="sv-SE"/>
        </w:rPr>
        <w:t>polning</w:t>
      </w:r>
    </w:p>
    <w:p w14:paraId="2A393203" w14:textId="77777777" w:rsidR="00385055" w:rsidRPr="00EB76F9" w:rsidRDefault="00385055" w:rsidP="00385055">
      <w:pPr>
        <w:pStyle w:val="Brdtext3"/>
        <w:rPr>
          <w:rFonts w:ascii="Calibri" w:hAnsi="Calibri" w:cs="Calibri"/>
          <w:b w:val="0"/>
          <w:sz w:val="22"/>
          <w:szCs w:val="22"/>
        </w:rPr>
      </w:pPr>
    </w:p>
    <w:p w14:paraId="6F4058F4" w14:textId="68EAF8EA" w:rsidR="00385055" w:rsidRPr="00EB76F9" w:rsidRDefault="00A23C39" w:rsidP="00EB76F9">
      <w:pPr>
        <w:pStyle w:val="Brdtext3"/>
        <w:ind w:left="1304"/>
        <w:rPr>
          <w:rFonts w:ascii="Calibri" w:hAnsi="Calibri" w:cs="Calibri"/>
          <w:b w:val="0"/>
          <w:sz w:val="22"/>
          <w:szCs w:val="22"/>
        </w:rPr>
      </w:pPr>
      <w:r w:rsidRPr="00EB76F9">
        <w:rPr>
          <w:rFonts w:ascii="Calibri" w:hAnsi="Calibri" w:cs="Calibri"/>
          <w:b w:val="0"/>
          <w:sz w:val="22"/>
          <w:szCs w:val="22"/>
        </w:rPr>
        <w:t>Vi använder en miljövänlig och schaktfri metod för renoveringen. I korthet kan den beskrivas med att en mjuk hartsimpregnerad plaststrumpa förs in</w:t>
      </w:r>
      <w:r w:rsidR="00815677" w:rsidRPr="00EB76F9">
        <w:rPr>
          <w:rFonts w:ascii="Calibri" w:hAnsi="Calibri" w:cs="Calibri"/>
          <w:b w:val="0"/>
          <w:sz w:val="22"/>
          <w:szCs w:val="22"/>
        </w:rPr>
        <w:t xml:space="preserve"> i</w:t>
      </w:r>
      <w:r w:rsidRPr="00EB76F9">
        <w:rPr>
          <w:rFonts w:ascii="Calibri" w:hAnsi="Calibri" w:cs="Calibri"/>
          <w:b w:val="0"/>
          <w:sz w:val="22"/>
          <w:szCs w:val="22"/>
        </w:rPr>
        <w:t xml:space="preserve"> den trasiga ledningen med hjälp av vattentryck eller tryckluft. När strumpan är på plats härdas den med värme och blir en ny hård, slitstark ledning inuti den gamla. </w:t>
      </w:r>
    </w:p>
    <w:p w14:paraId="12A18DDE" w14:textId="77777777" w:rsidR="00A23C39" w:rsidRPr="00EB76F9" w:rsidRDefault="00002C81" w:rsidP="00DE610D">
      <w:pPr>
        <w:pStyle w:val="Brdtext3"/>
        <w:ind w:left="1304"/>
        <w:rPr>
          <w:rFonts w:ascii="Calibri" w:hAnsi="Calibri" w:cs="Calibri"/>
          <w:b w:val="0"/>
          <w:sz w:val="22"/>
          <w:szCs w:val="22"/>
        </w:rPr>
      </w:pPr>
      <w:r w:rsidRPr="00EB76F9">
        <w:rPr>
          <w:rFonts w:ascii="Calibri" w:hAnsi="Calibri" w:cs="Calibri"/>
          <w:b w:val="0"/>
          <w:sz w:val="22"/>
          <w:szCs w:val="22"/>
        </w:rPr>
        <w:t xml:space="preserve">Vi kommer arbeta ute i gatan och behöver inte tillträde till er lägenhet/villa. </w:t>
      </w:r>
    </w:p>
    <w:p w14:paraId="5ACC2FA0" w14:textId="77777777" w:rsidR="00A23C39" w:rsidRPr="00EB76F9" w:rsidRDefault="00A23C39" w:rsidP="00DE610D">
      <w:pPr>
        <w:pStyle w:val="Brdtext3"/>
        <w:ind w:left="1304"/>
        <w:rPr>
          <w:rFonts w:ascii="Calibri" w:hAnsi="Calibri" w:cs="Calibri"/>
          <w:b w:val="0"/>
          <w:sz w:val="22"/>
          <w:szCs w:val="22"/>
        </w:rPr>
      </w:pPr>
    </w:p>
    <w:p w14:paraId="664BECE2" w14:textId="77777777" w:rsidR="002121A3" w:rsidRPr="00EB76F9" w:rsidRDefault="005E75C8" w:rsidP="007F5892">
      <w:pPr>
        <w:pStyle w:val="Brdtext3"/>
        <w:ind w:left="1304"/>
        <w:rPr>
          <w:rFonts w:ascii="Calibri" w:hAnsi="Calibri" w:cs="Calibri"/>
          <w:b w:val="0"/>
          <w:sz w:val="22"/>
          <w:szCs w:val="22"/>
        </w:rPr>
      </w:pPr>
      <w:r w:rsidRPr="00EB76F9">
        <w:rPr>
          <w:rFonts w:ascii="Calibri" w:hAnsi="Calibri" w:cs="Calibri"/>
          <w:b w:val="0"/>
          <w:sz w:val="22"/>
          <w:szCs w:val="22"/>
        </w:rPr>
        <w:t>U</w:t>
      </w:r>
      <w:r w:rsidR="00A23C39" w:rsidRPr="00EB76F9">
        <w:rPr>
          <w:rFonts w:ascii="Calibri" w:hAnsi="Calibri" w:cs="Calibri"/>
          <w:b w:val="0"/>
          <w:sz w:val="22"/>
          <w:szCs w:val="22"/>
        </w:rPr>
        <w:t>nder renoveringen</w:t>
      </w:r>
      <w:r w:rsidRPr="00EB76F9">
        <w:rPr>
          <w:rFonts w:ascii="Calibri" w:hAnsi="Calibri" w:cs="Calibri"/>
          <w:b w:val="0"/>
          <w:sz w:val="22"/>
          <w:szCs w:val="22"/>
        </w:rPr>
        <w:t xml:space="preserve"> kan</w:t>
      </w:r>
      <w:r w:rsidR="00A23C39" w:rsidRPr="00EB76F9">
        <w:rPr>
          <w:rFonts w:ascii="Calibri" w:hAnsi="Calibri" w:cs="Calibri"/>
          <w:b w:val="0"/>
          <w:sz w:val="22"/>
          <w:szCs w:val="22"/>
        </w:rPr>
        <w:t xml:space="preserve"> en lukt av polyesterplast</w:t>
      </w:r>
      <w:r w:rsidRPr="00EB76F9">
        <w:rPr>
          <w:rFonts w:ascii="Calibri" w:hAnsi="Calibri" w:cs="Calibri"/>
          <w:b w:val="0"/>
          <w:sz w:val="22"/>
          <w:szCs w:val="22"/>
        </w:rPr>
        <w:t xml:space="preserve"> uppstå</w:t>
      </w:r>
      <w:r w:rsidR="00A23C39" w:rsidRPr="00EB76F9">
        <w:rPr>
          <w:rFonts w:ascii="Calibri" w:hAnsi="Calibri" w:cs="Calibri"/>
          <w:b w:val="0"/>
          <w:sz w:val="22"/>
          <w:szCs w:val="22"/>
        </w:rPr>
        <w:t xml:space="preserve">. </w:t>
      </w:r>
      <w:r w:rsidR="007F5892" w:rsidRPr="00EB76F9">
        <w:rPr>
          <w:rFonts w:ascii="Calibri" w:hAnsi="Calibri" w:cs="Calibri"/>
          <w:b w:val="0"/>
          <w:sz w:val="22"/>
          <w:szCs w:val="22"/>
        </w:rPr>
        <w:t xml:space="preserve">Den kan komma in genom ventilationen men </w:t>
      </w:r>
      <w:r w:rsidR="003F4F94" w:rsidRPr="00EB76F9">
        <w:rPr>
          <w:rFonts w:ascii="Calibri" w:hAnsi="Calibri" w:cs="Calibri"/>
          <w:b w:val="0"/>
          <w:sz w:val="22"/>
          <w:szCs w:val="22"/>
        </w:rPr>
        <w:t xml:space="preserve">kan </w:t>
      </w:r>
      <w:r w:rsidR="007F5892" w:rsidRPr="00EB76F9">
        <w:rPr>
          <w:rFonts w:ascii="Calibri" w:hAnsi="Calibri" w:cs="Calibri"/>
          <w:b w:val="0"/>
          <w:sz w:val="22"/>
          <w:szCs w:val="22"/>
        </w:rPr>
        <w:t xml:space="preserve">vädras ut efter att vi är klara på arbetsplatsen. </w:t>
      </w:r>
      <w:r w:rsidRPr="00EB76F9">
        <w:rPr>
          <w:rFonts w:ascii="Calibri" w:hAnsi="Calibri" w:cs="Calibri"/>
          <w:b w:val="0"/>
          <w:sz w:val="22"/>
          <w:szCs w:val="22"/>
        </w:rPr>
        <w:t>Ni bör vänta med vädringen om e</w:t>
      </w:r>
      <w:r w:rsidR="00A23C39" w:rsidRPr="00EB76F9">
        <w:rPr>
          <w:rFonts w:ascii="Calibri" w:hAnsi="Calibri" w:cs="Calibri"/>
          <w:b w:val="0"/>
          <w:sz w:val="22"/>
          <w:szCs w:val="22"/>
        </w:rPr>
        <w:t>rt fönster ligger nära den ånga som bildas under renoveringen.</w:t>
      </w:r>
      <w:r w:rsidR="002121A3" w:rsidRPr="00EB76F9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09CB7930" w14:textId="4D7A2203" w:rsidR="00A23C39" w:rsidRPr="0063509E" w:rsidRDefault="00F95D2A" w:rsidP="00DE610D">
      <w:pPr>
        <w:tabs>
          <w:tab w:val="left" w:pos="1134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EB76F9">
        <w:rPr>
          <w:rFonts w:ascii="Calibri" w:hAnsi="Calibri" w:cs="Calibri"/>
          <w:noProof/>
          <w:sz w:val="22"/>
          <w:szCs w:val="22"/>
          <w:lang w:val="sv-SE" w:eastAsia="sv-SE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2001F68D" wp14:editId="5424F184">
                <wp:simplePos x="0" y="0"/>
                <wp:positionH relativeFrom="column">
                  <wp:posOffset>-3961449</wp:posOffset>
                </wp:positionH>
                <wp:positionV relativeFrom="paragraph">
                  <wp:posOffset>110173</wp:posOffset>
                </wp:positionV>
                <wp:extent cx="8494395" cy="1136650"/>
                <wp:effectExtent l="0" t="6985" r="26035" b="33020"/>
                <wp:wrapNone/>
                <wp:docPr id="10" name="WordAr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5400000">
                          <a:off x="0" y="0"/>
                          <a:ext cx="8494395" cy="11366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E3A0C5" w14:textId="77777777" w:rsidR="00182D9D" w:rsidRDefault="00182D9D" w:rsidP="00182D9D">
                            <w:pPr>
                              <w:pStyle w:val="Normalweb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Bookman Old Style" w:hAnsi="Bookman Old Style"/>
                                <w:shadow/>
                                <w:color w:val="3366FF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01F68D" id="_x0000_t202" coordsize="21600,21600" o:spt="202" path="m,l,21600r21600,l21600,xe">
                <v:stroke joinstyle="miter"/>
                <v:path gradientshapeok="t" o:connecttype="rect"/>
              </v:shapetype>
              <v:shape id="WordArt 19" o:spid="_x0000_s1026" type="#_x0000_t202" style="position:absolute;left:0;text-align:left;margin-left:-311.95pt;margin-top:8.7pt;width:668.85pt;height:89.5pt;rotation:90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" filled="f" stroked="f">
                <v:stroke joinstyle="round"/>
                <o:lock v:ext="edit" shapetype="t"/>
                <v:textbox style="mso-fit-shape-to-text:t">
                  <w:txbxContent>
                    <w:p w14:paraId="7AE3A0C5" w14:textId="77777777" w:rsidR="00182D9D" w:rsidRDefault="00182D9D" w:rsidP="00182D9D">
                      <w:pPr>
                        <w:pStyle w:val="Normalweb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Bookman Old Style" w:hAnsi="Bookman Old Style"/>
                          <w:shadow/>
                          <w:color w:val="3366FF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</w:rPr>
                        <w:t>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C3BB580" w14:textId="77777777" w:rsidR="00385055" w:rsidRPr="0063509E" w:rsidRDefault="00385055" w:rsidP="00DE610D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b/>
          <w:sz w:val="22"/>
          <w:szCs w:val="22"/>
          <w:lang w:val="sv-SE"/>
        </w:rPr>
      </w:pPr>
      <w:r w:rsidRPr="0063509E">
        <w:rPr>
          <w:rFonts w:ascii="Calibri" w:hAnsi="Calibri" w:cs="Calibri"/>
          <w:b/>
          <w:sz w:val="22"/>
          <w:szCs w:val="22"/>
          <w:lang w:val="sv-SE"/>
        </w:rPr>
        <w:t>Användning av avlopp under vårt arbete</w:t>
      </w:r>
    </w:p>
    <w:p w14:paraId="229F9292" w14:textId="537B8085" w:rsidR="00A23C39" w:rsidRPr="0063509E" w:rsidRDefault="00385055" w:rsidP="00C9447B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sz w:val="22"/>
          <w:szCs w:val="22"/>
          <w:lang w:val="sv-SE"/>
        </w:rPr>
      </w:pPr>
      <w:r w:rsidRPr="0063509E">
        <w:rPr>
          <w:rFonts w:ascii="Calibri" w:hAnsi="Calibri" w:cs="Calibri"/>
          <w:sz w:val="22"/>
          <w:szCs w:val="22"/>
          <w:lang w:val="sv-SE"/>
        </w:rPr>
        <w:t xml:space="preserve">Under vårt </w:t>
      </w:r>
      <w:r w:rsidR="005F4842" w:rsidRPr="0063509E">
        <w:rPr>
          <w:rFonts w:ascii="Calibri" w:hAnsi="Calibri" w:cs="Calibri"/>
          <w:sz w:val="22"/>
          <w:szCs w:val="22"/>
          <w:lang w:val="sv-SE"/>
        </w:rPr>
        <w:t>arbete kan du fortsätta att använda ditt avlopp</w:t>
      </w:r>
      <w:r w:rsidR="007D7B86" w:rsidRPr="0063509E">
        <w:rPr>
          <w:rFonts w:ascii="Calibri" w:hAnsi="Calibri" w:cs="Calibri"/>
          <w:sz w:val="22"/>
          <w:szCs w:val="22"/>
          <w:lang w:val="sv-SE"/>
        </w:rPr>
        <w:t xml:space="preserve"> men begränsa utsläppet i avloppen i största möjliga mån för att undvika översvämnin</w:t>
      </w:r>
      <w:r w:rsidR="00262E41">
        <w:rPr>
          <w:rFonts w:ascii="Calibri" w:hAnsi="Calibri" w:cs="Calibri"/>
          <w:sz w:val="22"/>
          <w:szCs w:val="22"/>
          <w:lang w:val="sv-SE"/>
        </w:rPr>
        <w:t>g</w:t>
      </w:r>
      <w:r w:rsidR="007D7B86" w:rsidRPr="0063509E">
        <w:rPr>
          <w:rFonts w:ascii="Calibri" w:hAnsi="Calibri" w:cs="Calibri"/>
          <w:sz w:val="22"/>
          <w:szCs w:val="22"/>
          <w:lang w:val="sv-SE"/>
        </w:rPr>
        <w:t xml:space="preserve"> då er servisledning är stängd under vår installation</w:t>
      </w:r>
      <w:r w:rsidR="00C9447B" w:rsidRPr="0063509E">
        <w:rPr>
          <w:rFonts w:ascii="Calibri" w:hAnsi="Calibri" w:cs="Calibri"/>
          <w:sz w:val="22"/>
          <w:szCs w:val="22"/>
          <w:lang w:val="sv-SE"/>
        </w:rPr>
        <w:t xml:space="preserve">. </w:t>
      </w:r>
      <w:r w:rsidR="007D7B86" w:rsidRPr="0063509E">
        <w:rPr>
          <w:rFonts w:ascii="Calibri" w:hAnsi="Calibri" w:cs="Calibri"/>
          <w:sz w:val="22"/>
          <w:szCs w:val="22"/>
          <w:lang w:val="sv-SE"/>
        </w:rPr>
        <w:t>Vi ber er därför att begränsa vattenanvändningen så mycket som möjligt under vårt arbete.</w:t>
      </w:r>
      <w:r w:rsidR="008329EC">
        <w:rPr>
          <w:rFonts w:ascii="Calibri" w:hAnsi="Calibri" w:cs="Calibri"/>
          <w:sz w:val="22"/>
          <w:szCs w:val="22"/>
          <w:lang w:val="sv-SE"/>
        </w:rPr>
        <w:t xml:space="preserve"> När vi lämnat platsen vid ert hus är servisledningen åter i full funktion. Är man osäker på detta ta kontakt med vår personal på plats. </w:t>
      </w:r>
    </w:p>
    <w:p w14:paraId="5EC6B597" w14:textId="73D74507" w:rsidR="00790729" w:rsidRPr="0063509E" w:rsidRDefault="002A318A" w:rsidP="00DE610D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noProof/>
          <w:lang w:val="sv-SE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6C638D63" wp14:editId="665F0258">
            <wp:simplePos x="0" y="0"/>
            <wp:positionH relativeFrom="column">
              <wp:posOffset>832485</wp:posOffset>
            </wp:positionH>
            <wp:positionV relativeFrom="paragraph">
              <wp:align>center</wp:align>
            </wp:positionV>
            <wp:extent cx="928033" cy="918845"/>
            <wp:effectExtent l="0" t="0" r="5715" b="0"/>
            <wp:wrapNone/>
            <wp:docPr id="41" name="Bille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212" cy="921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60CC86A9" wp14:editId="49CAB4A6">
            <wp:simplePos x="0" y="0"/>
            <wp:positionH relativeFrom="column">
              <wp:posOffset>3318510</wp:posOffset>
            </wp:positionH>
            <wp:positionV relativeFrom="paragraph">
              <wp:align>center</wp:align>
            </wp:positionV>
            <wp:extent cx="857250" cy="919113"/>
            <wp:effectExtent l="0" t="0" r="0" b="0"/>
            <wp:wrapNone/>
            <wp:docPr id="40" name="Billed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198" cy="92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2D9D"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071E2BC" wp14:editId="3C141D97">
                <wp:simplePos x="0" y="0"/>
                <wp:positionH relativeFrom="column">
                  <wp:posOffset>4413885</wp:posOffset>
                </wp:positionH>
                <wp:positionV relativeFrom="paragraph">
                  <wp:posOffset>81280</wp:posOffset>
                </wp:positionV>
                <wp:extent cx="1418590" cy="835660"/>
                <wp:effectExtent l="3810" t="0" r="0" b="0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8590" cy="835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CBF88E" w14:textId="77777777" w:rsidR="00790729" w:rsidRPr="0063509E" w:rsidRDefault="00AF3E34" w:rsidP="00790729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Lång dusch/badkar</w:t>
                            </w:r>
                          </w:p>
                          <w:p w14:paraId="790B30F4" w14:textId="77777777" w:rsidR="00790729" w:rsidRPr="0063509E" w:rsidRDefault="00AF3E34" w:rsidP="00790729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Diskmaskin</w:t>
                            </w:r>
                          </w:p>
                          <w:p w14:paraId="3D620AE2" w14:textId="77777777" w:rsidR="00790729" w:rsidRPr="0063509E" w:rsidRDefault="00AF3E34" w:rsidP="00790729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Tvättmaskin</w:t>
                            </w:r>
                          </w:p>
                          <w:p w14:paraId="75485EE2" w14:textId="77777777" w:rsidR="00790729" w:rsidRPr="0063509E" w:rsidRDefault="00AF3E34" w:rsidP="00790729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E</w:t>
                            </w:r>
                            <w:r w:rsidR="00790729"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 xml:space="preserve">ller </w:t>
                            </w: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liknande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71E2BC" id="Textruta 2" o:spid="_x0000_s1027" type="#_x0000_t202" style="position:absolute;left:0;text-align:left;margin-left:347.55pt;margin-top:6.4pt;width:111.7pt;height:65.8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" stroked="f">
                <v:textbox style="mso-fit-shape-to-text:t">
                  <w:txbxContent>
                    <w:p w14:paraId="31CBF88E" w14:textId="77777777" w:rsidR="00790729" w:rsidRPr="0063509E" w:rsidRDefault="00AF3E34" w:rsidP="00790729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Lång dusch/badkar</w:t>
                      </w:r>
                    </w:p>
                    <w:p w14:paraId="790B30F4" w14:textId="77777777" w:rsidR="00790729" w:rsidRPr="0063509E" w:rsidRDefault="00AF3E34" w:rsidP="00790729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Diskmaskin</w:t>
                      </w:r>
                    </w:p>
                    <w:p w14:paraId="3D620AE2" w14:textId="77777777" w:rsidR="00790729" w:rsidRPr="0063509E" w:rsidRDefault="00AF3E34" w:rsidP="00790729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Tvättmaskin</w:t>
                      </w:r>
                    </w:p>
                    <w:p w14:paraId="75485EE2" w14:textId="77777777" w:rsidR="00790729" w:rsidRPr="0063509E" w:rsidRDefault="00AF3E34" w:rsidP="00790729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E</w:t>
                      </w:r>
                      <w:r w:rsidR="00790729"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 xml:space="preserve">ller </w:t>
                      </w: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liknande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2D9D"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6ABFF4C8" wp14:editId="3A1FF4DC">
                <wp:simplePos x="0" y="0"/>
                <wp:positionH relativeFrom="column">
                  <wp:posOffset>1975485</wp:posOffset>
                </wp:positionH>
                <wp:positionV relativeFrom="paragraph">
                  <wp:posOffset>81280</wp:posOffset>
                </wp:positionV>
                <wp:extent cx="1161415" cy="649605"/>
                <wp:effectExtent l="3810" t="0" r="0" b="1270"/>
                <wp:wrapSquare wrapText="bothSides"/>
                <wp:docPr id="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1415" cy="649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064E2" w14:textId="77777777" w:rsidR="00AF3E34" w:rsidRPr="0063509E" w:rsidRDefault="00AF3E34" w:rsidP="00AF3E34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Toalettbesök</w:t>
                            </w:r>
                          </w:p>
                          <w:p w14:paraId="6E2AF2C3" w14:textId="77777777" w:rsidR="00AF3E34" w:rsidRPr="0063509E" w:rsidRDefault="00AF3E34" w:rsidP="00AF3E34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Diska för hand</w:t>
                            </w:r>
                          </w:p>
                          <w:p w14:paraId="00B019AE" w14:textId="77777777" w:rsidR="00AF3E34" w:rsidRPr="0063509E" w:rsidRDefault="00AF3E34" w:rsidP="00AF3E34">
                            <w:pPr>
                              <w:jc w:val="both"/>
                              <w:rPr>
                                <w:rFonts w:ascii="Calibri" w:hAnsi="Calibri" w:cs="Calibri"/>
                                <w:i/>
                                <w:lang w:val="sv-SE"/>
                              </w:rPr>
                            </w:pPr>
                            <w:r w:rsidRPr="0063509E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  <w:lang w:val="sv-SE"/>
                              </w:rPr>
                              <w:t>Eller liknande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BFF4C8" id="Text Box 39" o:spid="_x0000_s1028" type="#_x0000_t202" style="position:absolute;left:0;text-align:left;margin-left:155.55pt;margin-top:6.4pt;width:91.45pt;height:51.15pt;z-index:2516587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" stroked="f">
                <v:textbox style="mso-fit-shape-to-text:t">
                  <w:txbxContent>
                    <w:p w14:paraId="140064E2" w14:textId="77777777" w:rsidR="00AF3E34" w:rsidRPr="0063509E" w:rsidRDefault="00AF3E34" w:rsidP="00AF3E34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Toalettbesök</w:t>
                      </w:r>
                    </w:p>
                    <w:p w14:paraId="6E2AF2C3" w14:textId="77777777" w:rsidR="00AF3E34" w:rsidRPr="0063509E" w:rsidRDefault="00AF3E34" w:rsidP="00AF3E34">
                      <w:pPr>
                        <w:jc w:val="both"/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Diska för hand</w:t>
                      </w:r>
                    </w:p>
                    <w:p w14:paraId="00B019AE" w14:textId="77777777" w:rsidR="00AF3E34" w:rsidRPr="0063509E" w:rsidRDefault="00AF3E34" w:rsidP="00AF3E34">
                      <w:pPr>
                        <w:jc w:val="both"/>
                        <w:rPr>
                          <w:rFonts w:ascii="Calibri" w:hAnsi="Calibri" w:cs="Calibri"/>
                          <w:i/>
                          <w:lang w:val="sv-SE"/>
                        </w:rPr>
                      </w:pPr>
                      <w:r w:rsidRPr="0063509E">
                        <w:rPr>
                          <w:rFonts w:ascii="Calibri" w:hAnsi="Calibri" w:cs="Calibri"/>
                          <w:i/>
                          <w:sz w:val="22"/>
                          <w:szCs w:val="22"/>
                          <w:lang w:val="sv-SE"/>
                        </w:rPr>
                        <w:t>Eller liknande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3474A" w:rsidRPr="0063509E">
        <w:rPr>
          <w:noProof/>
          <w:lang w:val="sv-SE"/>
        </w:rPr>
        <w:tab/>
      </w:r>
      <w:r w:rsidR="00F3474A" w:rsidRPr="0063509E">
        <w:rPr>
          <w:noProof/>
          <w:lang w:val="sv-SE"/>
        </w:rPr>
        <w:tab/>
      </w:r>
      <w:r w:rsidR="003F1A5E" w:rsidRPr="0063509E">
        <w:rPr>
          <w:noProof/>
          <w:lang w:val="sv-SE"/>
        </w:rPr>
        <w:tab/>
      </w:r>
      <w:r w:rsidR="003F1A5E" w:rsidRPr="0063509E">
        <w:rPr>
          <w:noProof/>
          <w:lang w:val="sv-SE"/>
        </w:rPr>
        <w:tab/>
      </w:r>
    </w:p>
    <w:p w14:paraId="083157CC" w14:textId="77777777" w:rsidR="00385055" w:rsidRPr="0063509E" w:rsidRDefault="00385055" w:rsidP="00DE610D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lang w:val="sv-SE"/>
        </w:rPr>
      </w:pPr>
    </w:p>
    <w:p w14:paraId="6801DCD6" w14:textId="77777777" w:rsidR="00790729" w:rsidRPr="0063509E" w:rsidRDefault="00790729" w:rsidP="00DE610D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lang w:val="sv-SE"/>
        </w:rPr>
      </w:pPr>
    </w:p>
    <w:p w14:paraId="2A81F2A2" w14:textId="77777777" w:rsidR="00790729" w:rsidRPr="0063509E" w:rsidRDefault="00790729" w:rsidP="00DE610D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lang w:val="sv-SE"/>
        </w:rPr>
      </w:pPr>
    </w:p>
    <w:p w14:paraId="72CDE572" w14:textId="7F1A7380" w:rsidR="000B0BDE" w:rsidRPr="008329EC" w:rsidRDefault="000B0BDE" w:rsidP="008329EC">
      <w:pPr>
        <w:tabs>
          <w:tab w:val="left" w:pos="0"/>
          <w:tab w:val="left" w:pos="1304"/>
          <w:tab w:val="left" w:pos="2609"/>
          <w:tab w:val="left" w:pos="3913"/>
          <w:tab w:val="left" w:pos="5218"/>
          <w:tab w:val="left" w:pos="6522"/>
          <w:tab w:val="left" w:pos="7826"/>
          <w:tab w:val="left" w:pos="9131"/>
          <w:tab w:val="left" w:pos="10435"/>
        </w:tabs>
        <w:suppressAutoHyphens/>
        <w:ind w:left="1304"/>
        <w:rPr>
          <w:rFonts w:ascii="Calibri" w:hAnsi="Calibri" w:cs="Calibri"/>
          <w:sz w:val="22"/>
          <w:szCs w:val="22"/>
          <w:lang w:val="sv-SE"/>
        </w:rPr>
      </w:pPr>
      <w:r w:rsidRPr="0063509E">
        <w:rPr>
          <w:rFonts w:ascii="Calibri" w:hAnsi="Calibri" w:cs="Calibri"/>
          <w:sz w:val="22"/>
          <w:szCs w:val="22"/>
          <w:lang w:val="sv-SE"/>
        </w:rPr>
        <w:t>För att arbetena skall bli färdiga så fort som möjligt kommer vi att arbeta stora delar av dygnet.</w:t>
      </w:r>
      <w:r w:rsidR="00A95A91">
        <w:rPr>
          <w:rFonts w:ascii="Calibri" w:hAnsi="Calibri" w:cs="Calibri"/>
          <w:sz w:val="22"/>
          <w:szCs w:val="22"/>
          <w:lang w:val="sv-SE"/>
        </w:rPr>
        <w:t xml:space="preserve"> Det kommer även vara trångt på </w:t>
      </w:r>
      <w:r w:rsidR="000754B7">
        <w:rPr>
          <w:rFonts w:ascii="Calibri" w:hAnsi="Calibri" w:cs="Calibri"/>
          <w:sz w:val="22"/>
          <w:szCs w:val="22"/>
          <w:lang w:val="sv-SE"/>
        </w:rPr>
        <w:t>platsen</w:t>
      </w:r>
      <w:r w:rsidR="00A95A91">
        <w:rPr>
          <w:rFonts w:ascii="Calibri" w:hAnsi="Calibri" w:cs="Calibri"/>
          <w:sz w:val="22"/>
          <w:szCs w:val="22"/>
          <w:lang w:val="sv-SE"/>
        </w:rPr>
        <w:t xml:space="preserve"> där </w:t>
      </w:r>
      <w:r w:rsidR="000754B7">
        <w:rPr>
          <w:rFonts w:ascii="Calibri" w:hAnsi="Calibri" w:cs="Calibri"/>
          <w:sz w:val="22"/>
          <w:szCs w:val="22"/>
          <w:lang w:val="sv-SE"/>
        </w:rPr>
        <w:t xml:space="preserve">vi står </w:t>
      </w:r>
      <w:r w:rsidR="00A95A91">
        <w:rPr>
          <w:rFonts w:ascii="Calibri" w:hAnsi="Calibri" w:cs="Calibri"/>
          <w:sz w:val="22"/>
          <w:szCs w:val="22"/>
          <w:lang w:val="sv-SE"/>
        </w:rPr>
        <w:t>med flera lastbilar.</w:t>
      </w:r>
      <w:r w:rsidRPr="0063509E">
        <w:rPr>
          <w:rFonts w:ascii="Calibri" w:hAnsi="Calibri" w:cs="Calibri"/>
          <w:sz w:val="22"/>
          <w:szCs w:val="22"/>
          <w:lang w:val="sv-SE"/>
        </w:rPr>
        <w:t xml:space="preserve"> Vi hoppas att ni har förståelse för situationen och att ni har överseende med de problem vårt arbete kan orsaka er.</w:t>
      </w:r>
    </w:p>
    <w:p w14:paraId="54662464" w14:textId="7EADF646" w:rsidR="00A23C39" w:rsidRDefault="00A23C39" w:rsidP="00DE610D">
      <w:pPr>
        <w:tabs>
          <w:tab w:val="left" w:pos="1134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  <w:r w:rsidRPr="0063509E">
        <w:rPr>
          <w:rFonts w:ascii="Calibri" w:hAnsi="Calibri" w:cs="Calibri"/>
          <w:sz w:val="22"/>
          <w:szCs w:val="22"/>
          <w:lang w:val="sv-SE"/>
        </w:rPr>
        <w:t>Eventuella frågor besvaras gärna av personalen på arbetsplatsen</w:t>
      </w:r>
      <w:r w:rsidR="00E02F67" w:rsidRPr="0063509E">
        <w:rPr>
          <w:rFonts w:ascii="Calibri" w:hAnsi="Calibri" w:cs="Calibri"/>
          <w:sz w:val="22"/>
          <w:szCs w:val="22"/>
          <w:lang w:val="sv-SE"/>
        </w:rPr>
        <w:t>.</w:t>
      </w:r>
    </w:p>
    <w:p w14:paraId="29D4B8DA" w14:textId="77777777" w:rsidR="00245590" w:rsidRPr="0063509E" w:rsidRDefault="00245590" w:rsidP="00DE610D">
      <w:pPr>
        <w:tabs>
          <w:tab w:val="left" w:pos="1134"/>
        </w:tabs>
        <w:ind w:left="1304" w:right="-426"/>
        <w:rPr>
          <w:rFonts w:ascii="Calibri" w:hAnsi="Calibri" w:cs="Calibri"/>
          <w:sz w:val="22"/>
          <w:szCs w:val="22"/>
          <w:lang w:val="sv-SE"/>
        </w:rPr>
      </w:pPr>
    </w:p>
    <w:p w14:paraId="6D8EF2B5" w14:textId="0F3EF5EC" w:rsidR="00A23C39" w:rsidRPr="00032825" w:rsidRDefault="00C9187E" w:rsidP="5A75A58F">
      <w:pPr>
        <w:tabs>
          <w:tab w:val="left" w:pos="1134"/>
        </w:tabs>
        <w:ind w:left="1304" w:right="-426"/>
        <w:rPr>
          <w:rFonts w:ascii="Calibri" w:hAnsi="Calibri" w:cs="Calibri"/>
          <w:b/>
          <w:bCs/>
          <w:sz w:val="22"/>
          <w:szCs w:val="22"/>
          <w:lang w:val="sv-SE"/>
        </w:rPr>
      </w:pPr>
      <w:r>
        <w:rPr>
          <w:rFonts w:ascii="Calibri" w:hAnsi="Calibri" w:cs="Calibri"/>
          <w:b/>
          <w:bCs/>
          <w:sz w:val="22"/>
          <w:szCs w:val="22"/>
          <w:lang w:val="sv-SE"/>
        </w:rPr>
        <w:t>Arbetsledare</w:t>
      </w:r>
      <w:r w:rsidR="00660D14" w:rsidRPr="00032825">
        <w:rPr>
          <w:rFonts w:ascii="Calibri" w:hAnsi="Calibri" w:cs="Calibri"/>
          <w:b/>
          <w:bCs/>
          <w:sz w:val="22"/>
          <w:szCs w:val="22"/>
          <w:lang w:val="sv-SE"/>
        </w:rPr>
        <w:t xml:space="preserve">: </w:t>
      </w:r>
      <w:r>
        <w:rPr>
          <w:rFonts w:ascii="Calibri" w:hAnsi="Calibri" w:cs="Calibri"/>
          <w:b/>
          <w:bCs/>
          <w:sz w:val="22"/>
          <w:szCs w:val="22"/>
          <w:lang w:val="sv-SE"/>
        </w:rPr>
        <w:t>Jörgen Gustafsson</w:t>
      </w:r>
      <w:r w:rsidR="00A95A91" w:rsidRPr="00032825">
        <w:rPr>
          <w:rFonts w:ascii="Calibri" w:hAnsi="Calibri" w:cs="Calibri"/>
          <w:b/>
          <w:bCs/>
          <w:sz w:val="22"/>
          <w:szCs w:val="22"/>
          <w:lang w:val="sv-SE"/>
        </w:rPr>
        <w:t xml:space="preserve"> 070-</w:t>
      </w:r>
      <w:r w:rsidR="00032825" w:rsidRPr="00032825">
        <w:rPr>
          <w:rFonts w:ascii="Calibri" w:hAnsi="Calibri" w:cs="Calibri"/>
          <w:b/>
          <w:bCs/>
          <w:sz w:val="22"/>
          <w:szCs w:val="22"/>
          <w:lang w:val="sv-SE"/>
        </w:rPr>
        <w:t xml:space="preserve">941 34 </w:t>
      </w:r>
      <w:r>
        <w:rPr>
          <w:rFonts w:ascii="Calibri" w:hAnsi="Calibri" w:cs="Calibri"/>
          <w:b/>
          <w:bCs/>
          <w:sz w:val="22"/>
          <w:szCs w:val="22"/>
          <w:lang w:val="sv-SE"/>
        </w:rPr>
        <w:t>37</w:t>
      </w:r>
    </w:p>
    <w:p w14:paraId="362F6FD6" w14:textId="66AA544D" w:rsidR="000B0BDE" w:rsidRPr="00032825" w:rsidRDefault="000B0BDE" w:rsidP="000B0BDE">
      <w:pPr>
        <w:tabs>
          <w:tab w:val="left" w:pos="1134"/>
        </w:tabs>
        <w:ind w:left="1304" w:right="-426"/>
        <w:rPr>
          <w:rFonts w:asciiTheme="minorHAnsi" w:hAnsiTheme="minorHAnsi" w:cstheme="minorHAnsi"/>
          <w:b/>
          <w:sz w:val="22"/>
          <w:szCs w:val="22"/>
          <w:lang w:val="sv-SE"/>
        </w:rPr>
      </w:pPr>
      <w:bookmarkStart w:id="0" w:name="_Hlk18305098"/>
      <w:r w:rsidRPr="00032825">
        <w:rPr>
          <w:rFonts w:asciiTheme="minorHAnsi" w:hAnsiTheme="minorHAnsi" w:cstheme="minorHAnsi"/>
          <w:b/>
          <w:sz w:val="22"/>
          <w:szCs w:val="22"/>
          <w:lang w:val="sv-SE"/>
        </w:rPr>
        <w:t xml:space="preserve">AARSLEFF </w:t>
      </w:r>
      <w:proofErr w:type="spellStart"/>
      <w:r w:rsidR="0063509E" w:rsidRPr="00032825">
        <w:rPr>
          <w:rFonts w:asciiTheme="minorHAnsi" w:hAnsiTheme="minorHAnsi" w:cstheme="minorHAnsi"/>
          <w:b/>
          <w:sz w:val="22"/>
          <w:szCs w:val="22"/>
          <w:lang w:val="sv-SE"/>
        </w:rPr>
        <w:t>Pipe</w:t>
      </w:r>
      <w:proofErr w:type="spellEnd"/>
      <w:r w:rsidR="0063509E" w:rsidRPr="00032825">
        <w:rPr>
          <w:rFonts w:asciiTheme="minorHAnsi" w:hAnsiTheme="minorHAnsi" w:cstheme="minorHAnsi"/>
          <w:b/>
          <w:sz w:val="22"/>
          <w:szCs w:val="22"/>
          <w:lang w:val="sv-SE"/>
        </w:rPr>
        <w:t xml:space="preserve"> Technologies</w:t>
      </w:r>
      <w:r w:rsidRPr="00032825">
        <w:rPr>
          <w:rFonts w:asciiTheme="minorHAnsi" w:hAnsiTheme="minorHAnsi" w:cstheme="minorHAnsi"/>
          <w:b/>
          <w:sz w:val="22"/>
          <w:szCs w:val="22"/>
          <w:lang w:val="sv-SE"/>
        </w:rPr>
        <w:t xml:space="preserve"> AB</w:t>
      </w:r>
    </w:p>
    <w:bookmarkEnd w:id="0"/>
    <w:p w14:paraId="2BA19B49" w14:textId="791CDC21" w:rsidR="003C0928" w:rsidRPr="0063509E" w:rsidRDefault="003C0928" w:rsidP="00A95A91">
      <w:pPr>
        <w:ind w:firstLine="1134"/>
        <w:rPr>
          <w:rFonts w:ascii="Calibri" w:hAnsi="Calibri" w:cs="Calibri"/>
          <w:b/>
          <w:bCs/>
          <w:sz w:val="28"/>
          <w:szCs w:val="28"/>
          <w:lang w:val="sv-SE"/>
        </w:rPr>
      </w:pPr>
      <w:r w:rsidRPr="0063509E">
        <w:rPr>
          <w:rFonts w:ascii="Calibri" w:hAnsi="Calibri" w:cs="Calibri"/>
          <w:b/>
          <w:bCs/>
          <w:sz w:val="28"/>
          <w:szCs w:val="28"/>
          <w:lang w:val="sv-SE"/>
        </w:rPr>
        <w:t>Visste du det här om schaktfri ledningsförnyelse?</w:t>
      </w:r>
    </w:p>
    <w:p w14:paraId="7CC84F92" w14:textId="34C38215" w:rsidR="003C0928" w:rsidRPr="00AB40CD" w:rsidRDefault="00B90151" w:rsidP="00AB40CD">
      <w:pPr>
        <w:tabs>
          <w:tab w:val="left" w:pos="1134"/>
          <w:tab w:val="left" w:pos="2175"/>
          <w:tab w:val="left" w:pos="7655"/>
        </w:tabs>
        <w:ind w:left="1134" w:right="-426" w:firstLine="1134"/>
        <w:rPr>
          <w:rFonts w:ascii="Calibri" w:hAnsi="Calibri" w:cs="Calibri"/>
        </w:rPr>
      </w:pPr>
      <w:r w:rsidRPr="00B86E39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1D47B3BA" wp14:editId="6DB17A31">
                <wp:simplePos x="0" y="0"/>
                <wp:positionH relativeFrom="column">
                  <wp:posOffset>622935</wp:posOffset>
                </wp:positionH>
                <wp:positionV relativeFrom="paragraph">
                  <wp:posOffset>62230</wp:posOffset>
                </wp:positionV>
                <wp:extent cx="5819775" cy="1235075"/>
                <wp:effectExtent l="19050" t="19050" r="28575" b="22225"/>
                <wp:wrapNone/>
                <wp:docPr id="11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9775" cy="12350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7CAF9" id="Rectangle 37" o:spid="_x0000_s1026" style="position:absolute;margin-left:49.05pt;margin-top:4.9pt;width:458.25pt;height:97.2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" filled="f" strokecolor="#4472c4" strokeweight="3pt"/>
            </w:pict>
          </mc:Fallback>
        </mc:AlternateContent>
      </w:r>
      <w:r w:rsidR="00A17697" w:rsidRPr="0063509E">
        <w:rPr>
          <w:rFonts w:ascii="Calibri" w:hAnsi="Calibri" w:cs="Calibri"/>
          <w:color w:val="000000"/>
          <w:sz w:val="18"/>
          <w:szCs w:val="18"/>
          <w:lang w:val="sv-SE"/>
        </w:rPr>
        <w:br/>
      </w:r>
      <w:r w:rsidR="00A17697" w:rsidRPr="0063509E">
        <w:rPr>
          <w:rFonts w:ascii="Calibri" w:hAnsi="Calibri" w:cs="Calibri"/>
          <w:color w:val="000000"/>
          <w:sz w:val="18"/>
          <w:szCs w:val="18"/>
          <w:lang w:val="sv-SE"/>
        </w:rPr>
        <w:br/>
      </w:r>
      <w:bookmarkStart w:id="1" w:name="m_-3535094884435409499__Hlk22546816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100 meter förnyat rör med </w:t>
      </w:r>
      <w:proofErr w:type="spellStart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>Aarsleffs</w:t>
      </w:r>
      <w:proofErr w:type="spellEnd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 flexibla foder </w:t>
      </w:r>
      <w:proofErr w:type="gramStart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>istället</w:t>
      </w:r>
      <w:proofErr w:type="gramEnd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 för att gräva besparar miljön koldioxidutsläpp motsvarande fem bilresor tur och retur Stockholm-Göteborg</w:t>
      </w:r>
      <w:bookmarkEnd w:id="1"/>
      <w:r w:rsidR="00005A11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. </w:t>
      </w:r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Detta </w:t>
      </w:r>
      <w:proofErr w:type="gramStart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>eftersom att</w:t>
      </w:r>
      <w:proofErr w:type="gramEnd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 schaktfri förnyelse med </w:t>
      </w:r>
      <w:proofErr w:type="spellStart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>Aarsleffs</w:t>
      </w:r>
      <w:proofErr w:type="spellEnd"/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 flexibla foder innebär att dag- och spillvattenledningar kan</w:t>
      </w:r>
      <w:r w:rsidR="00C9447B" w:rsidRPr="0063509E">
        <w:rPr>
          <w:rFonts w:ascii="Calibri" w:hAnsi="Calibri" w:cs="Calibri"/>
          <w:color w:val="000000"/>
          <w:sz w:val="18"/>
          <w:szCs w:val="18"/>
          <w:lang w:val="sv-SE"/>
        </w:rPr>
        <w:t xml:space="preserve"> </w:t>
      </w:r>
      <w:r w:rsidR="003C0928" w:rsidRPr="0063509E">
        <w:rPr>
          <w:rFonts w:ascii="Calibri" w:hAnsi="Calibri" w:cs="Calibri"/>
          <w:color w:val="000000"/>
          <w:sz w:val="18"/>
          <w:szCs w:val="18"/>
          <w:lang w:val="sv-SE"/>
        </w:rPr>
        <w:t>renoveras utan att hela gator och trädgårdar behöver grävas upp. Det minskar även störningarna för omgivningen – ett bra val för dig och miljön.</w:t>
      </w:r>
      <w:r w:rsidR="003C0928" w:rsidRPr="0063509E">
        <w:rPr>
          <w:rFonts w:ascii="Calibri" w:hAnsi="Calibri" w:cs="Calibri"/>
          <w:color w:val="222222"/>
          <w:sz w:val="18"/>
          <w:szCs w:val="18"/>
          <w:lang w:val="sv-SE"/>
        </w:rPr>
        <w:t xml:space="preserve"> </w:t>
      </w:r>
      <w:r w:rsidR="003C0928" w:rsidRPr="00005A11">
        <w:rPr>
          <w:rFonts w:ascii="Calibri" w:hAnsi="Calibri" w:cs="Calibri"/>
          <w:color w:val="000000"/>
          <w:sz w:val="18"/>
          <w:szCs w:val="18"/>
        </w:rPr>
        <w:t>De nya ledningarna får en förväntad livslängd på 100 år.</w:t>
      </w:r>
    </w:p>
    <w:sectPr w:rsidR="003C0928" w:rsidRPr="00AB40CD" w:rsidSect="00C9447B">
      <w:headerReference w:type="default" r:id="rId13"/>
      <w:footerReference w:type="default" r:id="rId14"/>
      <w:type w:val="continuous"/>
      <w:pgSz w:w="11907" w:h="16840" w:code="9"/>
      <w:pgMar w:top="1701" w:right="1134" w:bottom="1701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A0FE7" w14:textId="77777777" w:rsidR="00C95A9C" w:rsidRDefault="00C95A9C">
      <w:r>
        <w:separator/>
      </w:r>
    </w:p>
  </w:endnote>
  <w:endnote w:type="continuationSeparator" w:id="0">
    <w:p w14:paraId="549C35ED" w14:textId="77777777" w:rsidR="00C95A9C" w:rsidRDefault="00C95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538" w:type="dxa"/>
      <w:tblInd w:w="1118" w:type="dxa"/>
      <w:tblLayout w:type="fixed"/>
      <w:tblLook w:val="01E0" w:firstRow="1" w:lastRow="1" w:firstColumn="1" w:lastColumn="1" w:noHBand="0" w:noVBand="0"/>
    </w:tblPr>
    <w:tblGrid>
      <w:gridCol w:w="1701"/>
      <w:gridCol w:w="1701"/>
      <w:gridCol w:w="1701"/>
      <w:gridCol w:w="1701"/>
      <w:gridCol w:w="1734"/>
    </w:tblGrid>
    <w:tr w:rsidR="00DE610D" w:rsidRPr="0018285F" w14:paraId="10BB82B5" w14:textId="77777777" w:rsidTr="00005A11">
      <w:tc>
        <w:tcPr>
          <w:tcW w:w="3402" w:type="dxa"/>
          <w:gridSpan w:val="2"/>
        </w:tcPr>
        <w:p w14:paraId="552B6901" w14:textId="77777777" w:rsidR="00DE610D" w:rsidRPr="0018285F" w:rsidRDefault="00DE610D" w:rsidP="007F5B28">
          <w:pPr>
            <w:pStyle w:val="Sidfot"/>
            <w:rPr>
              <w:rFonts w:ascii="Arial Narrow" w:hAnsi="Arial Narrow"/>
              <w:sz w:val="20"/>
              <w:lang w:val="de-DE"/>
            </w:rPr>
          </w:pPr>
        </w:p>
      </w:tc>
      <w:tc>
        <w:tcPr>
          <w:tcW w:w="1701" w:type="dxa"/>
        </w:tcPr>
        <w:p w14:paraId="7D681E4E" w14:textId="77777777" w:rsidR="00DE610D" w:rsidRPr="0018285F" w:rsidRDefault="00DE610D" w:rsidP="007F5B28">
          <w:pPr>
            <w:pStyle w:val="Sidfot"/>
            <w:rPr>
              <w:rFonts w:ascii="Arial Narrow" w:hAnsi="Arial Narrow"/>
              <w:sz w:val="20"/>
              <w:lang w:val="de-DE"/>
            </w:rPr>
          </w:pPr>
        </w:p>
      </w:tc>
      <w:tc>
        <w:tcPr>
          <w:tcW w:w="1701" w:type="dxa"/>
        </w:tcPr>
        <w:p w14:paraId="1E5F9976" w14:textId="77777777" w:rsidR="00DE610D" w:rsidRPr="0018285F" w:rsidRDefault="00DE610D" w:rsidP="007F5B28">
          <w:pPr>
            <w:pStyle w:val="Sidfot"/>
            <w:rPr>
              <w:rFonts w:ascii="Arial Narrow" w:hAnsi="Arial Narrow"/>
              <w:sz w:val="20"/>
              <w:lang w:val="de-DE"/>
            </w:rPr>
          </w:pPr>
        </w:p>
      </w:tc>
      <w:tc>
        <w:tcPr>
          <w:tcW w:w="1734" w:type="dxa"/>
        </w:tcPr>
        <w:p w14:paraId="548F18E9" w14:textId="77777777" w:rsidR="00DE610D" w:rsidRPr="0018285F" w:rsidRDefault="00DE610D" w:rsidP="007F5B28">
          <w:pPr>
            <w:pStyle w:val="Sidfot"/>
            <w:rPr>
              <w:rFonts w:ascii="Arial Narrow" w:hAnsi="Arial Narrow"/>
              <w:sz w:val="20"/>
              <w:lang w:val="de-DE"/>
            </w:rPr>
          </w:pPr>
        </w:p>
      </w:tc>
    </w:tr>
    <w:tr w:rsidR="00DE610D" w:rsidRPr="0018285F" w14:paraId="75B3A710" w14:textId="77777777" w:rsidTr="00005A11">
      <w:tc>
        <w:tcPr>
          <w:tcW w:w="1701" w:type="dxa"/>
        </w:tcPr>
        <w:p w14:paraId="049207FD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b/>
              <w:sz w:val="12"/>
              <w:szCs w:val="12"/>
            </w:rPr>
          </w:pPr>
        </w:p>
      </w:tc>
      <w:tc>
        <w:tcPr>
          <w:tcW w:w="1701" w:type="dxa"/>
        </w:tcPr>
        <w:p w14:paraId="71492B28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b/>
              <w:sz w:val="12"/>
              <w:szCs w:val="12"/>
            </w:rPr>
          </w:pPr>
        </w:p>
      </w:tc>
      <w:tc>
        <w:tcPr>
          <w:tcW w:w="1701" w:type="dxa"/>
        </w:tcPr>
        <w:p w14:paraId="1F098ADB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4C20A7A2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34" w:type="dxa"/>
          <w:vMerge w:val="restart"/>
        </w:tcPr>
        <w:p w14:paraId="1BCBD4E9" w14:textId="44E912C5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b/>
              <w:sz w:val="12"/>
              <w:szCs w:val="12"/>
            </w:rPr>
          </w:pPr>
          <w:r w:rsidRPr="0018285F">
            <w:rPr>
              <w:rFonts w:ascii="Arial Narrow" w:hAnsi="Arial Narrow"/>
              <w:sz w:val="12"/>
              <w:szCs w:val="12"/>
            </w:rPr>
            <w:fldChar w:fldCharType="begin"/>
          </w:r>
          <w:r w:rsidRPr="0018285F">
            <w:rPr>
              <w:rFonts w:ascii="Arial Narrow" w:hAnsi="Arial Narrow"/>
              <w:sz w:val="12"/>
              <w:szCs w:val="12"/>
            </w:rPr>
            <w:instrText xml:space="preserve"> USERADDRESS   \* MERGEFORMAT </w:instrText>
          </w:r>
          <w:r w:rsidRPr="0018285F">
            <w:rPr>
              <w:rFonts w:ascii="Arial Narrow" w:hAnsi="Arial Narrow"/>
              <w:sz w:val="12"/>
              <w:szCs w:val="12"/>
            </w:rPr>
            <w:fldChar w:fldCharType="end"/>
          </w:r>
        </w:p>
      </w:tc>
    </w:tr>
    <w:tr w:rsidR="00DE610D" w:rsidRPr="0018285F" w14:paraId="478B9778" w14:textId="77777777" w:rsidTr="00005A11">
      <w:tc>
        <w:tcPr>
          <w:tcW w:w="1701" w:type="dxa"/>
        </w:tcPr>
        <w:p w14:paraId="081D0867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5CD806FF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66914B96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6F0DA95C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34" w:type="dxa"/>
          <w:vMerge/>
        </w:tcPr>
        <w:p w14:paraId="7A270F87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</w:tr>
    <w:tr w:rsidR="00DE610D" w:rsidRPr="0018285F" w14:paraId="0087505B" w14:textId="77777777" w:rsidTr="00005A11">
      <w:tc>
        <w:tcPr>
          <w:tcW w:w="1701" w:type="dxa"/>
        </w:tcPr>
        <w:p w14:paraId="513E9FF3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6A8B0072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719D0714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30257929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34" w:type="dxa"/>
          <w:vMerge/>
        </w:tcPr>
        <w:p w14:paraId="28A5ED24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</w:tr>
    <w:tr w:rsidR="00DE610D" w:rsidRPr="0018285F" w14:paraId="0AFCAD9F" w14:textId="77777777" w:rsidTr="00005A11">
      <w:tc>
        <w:tcPr>
          <w:tcW w:w="1701" w:type="dxa"/>
        </w:tcPr>
        <w:p w14:paraId="6222511A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598E4C6E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4316F22D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01" w:type="dxa"/>
        </w:tcPr>
        <w:p w14:paraId="6255767F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  <w:tc>
        <w:tcPr>
          <w:tcW w:w="1734" w:type="dxa"/>
          <w:vMerge/>
        </w:tcPr>
        <w:p w14:paraId="03AFD14A" w14:textId="77777777" w:rsidR="00DE610D" w:rsidRPr="0018285F" w:rsidRDefault="00DE610D" w:rsidP="0018285F">
          <w:pPr>
            <w:pStyle w:val="Sidfot"/>
            <w:ind w:right="-1418"/>
            <w:rPr>
              <w:rFonts w:ascii="Arial Narrow" w:hAnsi="Arial Narrow"/>
              <w:sz w:val="12"/>
              <w:szCs w:val="12"/>
            </w:rPr>
          </w:pPr>
        </w:p>
      </w:tc>
    </w:tr>
  </w:tbl>
  <w:p w14:paraId="1A9D66E9" w14:textId="77777777" w:rsidR="00DE610D" w:rsidRDefault="00385055">
    <w:pPr>
      <w:pStyle w:val="Sidfot"/>
    </w:pPr>
    <w:r>
      <w:tab/>
    </w:r>
    <w:r>
      <w:tab/>
    </w:r>
    <w:r w:rsidR="00182D9D">
      <w:rPr>
        <w:noProof/>
        <w:lang w:val="sv-SE" w:eastAsia="sv-SE"/>
      </w:rPr>
      <w:drawing>
        <wp:inline distT="0" distB="0" distL="0" distR="0" wp14:anchorId="157F0392" wp14:editId="44B8A6CB">
          <wp:extent cx="1095375" cy="133350"/>
          <wp:effectExtent l="0" t="0" r="0" b="0"/>
          <wp:docPr id="1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5E7F0" w14:textId="77777777" w:rsidR="00C95A9C" w:rsidRDefault="00C95A9C">
      <w:r>
        <w:separator/>
      </w:r>
    </w:p>
  </w:footnote>
  <w:footnote w:type="continuationSeparator" w:id="0">
    <w:p w14:paraId="4744AFF6" w14:textId="77777777" w:rsidR="00C95A9C" w:rsidRDefault="00C95A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647B2" w14:textId="4438C42D" w:rsidR="00A23C39" w:rsidRDefault="2488EE95" w:rsidP="007D7B86">
    <w:pPr>
      <w:pStyle w:val="Sidhuvud"/>
      <w:tabs>
        <w:tab w:val="clear" w:pos="4536"/>
        <w:tab w:val="clear" w:pos="9072"/>
        <w:tab w:val="left" w:pos="7665"/>
      </w:tabs>
      <w:ind w:firstLine="7665"/>
      <w:rPr>
        <w:b/>
        <w:u w:val="single"/>
      </w:rPr>
    </w:pPr>
    <w:r>
      <w:rPr>
        <w:noProof/>
      </w:rPr>
      <w:drawing>
        <wp:inline distT="0" distB="0" distL="0" distR="0" wp14:anchorId="50CACB36" wp14:editId="2488EE95">
          <wp:extent cx="1095375" cy="552450"/>
          <wp:effectExtent l="0" t="0" r="0" b="0"/>
          <wp:docPr id="1887992935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67"/>
    <w:rsid w:val="00002C81"/>
    <w:rsid w:val="00005332"/>
    <w:rsid w:val="00005A11"/>
    <w:rsid w:val="00032825"/>
    <w:rsid w:val="000427CC"/>
    <w:rsid w:val="000476F5"/>
    <w:rsid w:val="000641BE"/>
    <w:rsid w:val="000754B7"/>
    <w:rsid w:val="00095EE5"/>
    <w:rsid w:val="00097370"/>
    <w:rsid w:val="000B03D2"/>
    <w:rsid w:val="000B0BDE"/>
    <w:rsid w:val="000D37B0"/>
    <w:rsid w:val="000D48F7"/>
    <w:rsid w:val="0016486C"/>
    <w:rsid w:val="00171628"/>
    <w:rsid w:val="001735E6"/>
    <w:rsid w:val="00176215"/>
    <w:rsid w:val="0018285F"/>
    <w:rsid w:val="00182D9D"/>
    <w:rsid w:val="001C76CD"/>
    <w:rsid w:val="001D4862"/>
    <w:rsid w:val="001E301C"/>
    <w:rsid w:val="001E6BE1"/>
    <w:rsid w:val="001F706D"/>
    <w:rsid w:val="00200891"/>
    <w:rsid w:val="00200CD6"/>
    <w:rsid w:val="00204B25"/>
    <w:rsid w:val="002121A3"/>
    <w:rsid w:val="00225176"/>
    <w:rsid w:val="00233DBC"/>
    <w:rsid w:val="00241A72"/>
    <w:rsid w:val="00245590"/>
    <w:rsid w:val="00251C8D"/>
    <w:rsid w:val="00262E41"/>
    <w:rsid w:val="00282323"/>
    <w:rsid w:val="00284412"/>
    <w:rsid w:val="002A318A"/>
    <w:rsid w:val="002B0C58"/>
    <w:rsid w:val="002B3E6C"/>
    <w:rsid w:val="002B56C4"/>
    <w:rsid w:val="0031484C"/>
    <w:rsid w:val="00331E18"/>
    <w:rsid w:val="0033561E"/>
    <w:rsid w:val="00364FBB"/>
    <w:rsid w:val="0038371F"/>
    <w:rsid w:val="00385055"/>
    <w:rsid w:val="00397D7F"/>
    <w:rsid w:val="003B440C"/>
    <w:rsid w:val="003C0928"/>
    <w:rsid w:val="003C5DBF"/>
    <w:rsid w:val="003F1002"/>
    <w:rsid w:val="003F1A5E"/>
    <w:rsid w:val="003F4F94"/>
    <w:rsid w:val="0040138E"/>
    <w:rsid w:val="00417B74"/>
    <w:rsid w:val="00426785"/>
    <w:rsid w:val="00454BC1"/>
    <w:rsid w:val="00481491"/>
    <w:rsid w:val="004F6594"/>
    <w:rsid w:val="005127F0"/>
    <w:rsid w:val="0051533B"/>
    <w:rsid w:val="00543BB4"/>
    <w:rsid w:val="00582D71"/>
    <w:rsid w:val="00596D27"/>
    <w:rsid w:val="005D0992"/>
    <w:rsid w:val="005E75C8"/>
    <w:rsid w:val="005F4842"/>
    <w:rsid w:val="00613E33"/>
    <w:rsid w:val="0063509E"/>
    <w:rsid w:val="00635C5F"/>
    <w:rsid w:val="00642539"/>
    <w:rsid w:val="00643CEB"/>
    <w:rsid w:val="00651DB8"/>
    <w:rsid w:val="00660D14"/>
    <w:rsid w:val="006869CF"/>
    <w:rsid w:val="006A4EAF"/>
    <w:rsid w:val="006E18FD"/>
    <w:rsid w:val="006E3CDC"/>
    <w:rsid w:val="0073093B"/>
    <w:rsid w:val="0076317E"/>
    <w:rsid w:val="00772308"/>
    <w:rsid w:val="00783F93"/>
    <w:rsid w:val="00790729"/>
    <w:rsid w:val="007A130C"/>
    <w:rsid w:val="007A534D"/>
    <w:rsid w:val="007A76BC"/>
    <w:rsid w:val="007B0B5B"/>
    <w:rsid w:val="007D7B86"/>
    <w:rsid w:val="007F5892"/>
    <w:rsid w:val="007F5B28"/>
    <w:rsid w:val="00815677"/>
    <w:rsid w:val="0083298D"/>
    <w:rsid w:val="008329EC"/>
    <w:rsid w:val="00855593"/>
    <w:rsid w:val="0085592E"/>
    <w:rsid w:val="008570C4"/>
    <w:rsid w:val="008734E0"/>
    <w:rsid w:val="00894088"/>
    <w:rsid w:val="00895F8E"/>
    <w:rsid w:val="00896234"/>
    <w:rsid w:val="008A66C5"/>
    <w:rsid w:val="008D236C"/>
    <w:rsid w:val="008D28C4"/>
    <w:rsid w:val="009138C0"/>
    <w:rsid w:val="00922683"/>
    <w:rsid w:val="00924864"/>
    <w:rsid w:val="00966F79"/>
    <w:rsid w:val="009811E3"/>
    <w:rsid w:val="009922B4"/>
    <w:rsid w:val="009963BE"/>
    <w:rsid w:val="009C3A6D"/>
    <w:rsid w:val="009C7755"/>
    <w:rsid w:val="009F02F9"/>
    <w:rsid w:val="009F251C"/>
    <w:rsid w:val="00A02CBA"/>
    <w:rsid w:val="00A14B83"/>
    <w:rsid w:val="00A17697"/>
    <w:rsid w:val="00A23C39"/>
    <w:rsid w:val="00A23D00"/>
    <w:rsid w:val="00A32FC1"/>
    <w:rsid w:val="00A365C7"/>
    <w:rsid w:val="00A414A9"/>
    <w:rsid w:val="00A47610"/>
    <w:rsid w:val="00A6468B"/>
    <w:rsid w:val="00A64F0D"/>
    <w:rsid w:val="00A95A91"/>
    <w:rsid w:val="00AB40CD"/>
    <w:rsid w:val="00AC1176"/>
    <w:rsid w:val="00AF3E34"/>
    <w:rsid w:val="00B81D60"/>
    <w:rsid w:val="00B90151"/>
    <w:rsid w:val="00BA21E6"/>
    <w:rsid w:val="00C03A07"/>
    <w:rsid w:val="00C26A30"/>
    <w:rsid w:val="00C27430"/>
    <w:rsid w:val="00C366E9"/>
    <w:rsid w:val="00C4096D"/>
    <w:rsid w:val="00C461F7"/>
    <w:rsid w:val="00C50607"/>
    <w:rsid w:val="00C8503B"/>
    <w:rsid w:val="00C87A34"/>
    <w:rsid w:val="00C9187E"/>
    <w:rsid w:val="00C9447B"/>
    <w:rsid w:val="00C95A9C"/>
    <w:rsid w:val="00CA7ACF"/>
    <w:rsid w:val="00CF7BC7"/>
    <w:rsid w:val="00D114A7"/>
    <w:rsid w:val="00D121ED"/>
    <w:rsid w:val="00D163C9"/>
    <w:rsid w:val="00D45429"/>
    <w:rsid w:val="00DA7763"/>
    <w:rsid w:val="00DD11E7"/>
    <w:rsid w:val="00DE610D"/>
    <w:rsid w:val="00DF3BF8"/>
    <w:rsid w:val="00E02A68"/>
    <w:rsid w:val="00E02F67"/>
    <w:rsid w:val="00E7305A"/>
    <w:rsid w:val="00E91B9E"/>
    <w:rsid w:val="00E93713"/>
    <w:rsid w:val="00EB5895"/>
    <w:rsid w:val="00EB6AD3"/>
    <w:rsid w:val="00EB76F9"/>
    <w:rsid w:val="00ED2160"/>
    <w:rsid w:val="00ED258A"/>
    <w:rsid w:val="00EF5520"/>
    <w:rsid w:val="00F06535"/>
    <w:rsid w:val="00F3083B"/>
    <w:rsid w:val="00F3474A"/>
    <w:rsid w:val="00F35C6B"/>
    <w:rsid w:val="00F537E7"/>
    <w:rsid w:val="00F55EBB"/>
    <w:rsid w:val="00F607F9"/>
    <w:rsid w:val="00F6209E"/>
    <w:rsid w:val="00F65642"/>
    <w:rsid w:val="00F8400C"/>
    <w:rsid w:val="00F95D2A"/>
    <w:rsid w:val="00FA1D87"/>
    <w:rsid w:val="00FC0389"/>
    <w:rsid w:val="00FC53C6"/>
    <w:rsid w:val="00FD169F"/>
    <w:rsid w:val="00FD5EA9"/>
    <w:rsid w:val="00FE0975"/>
    <w:rsid w:val="00FF7965"/>
    <w:rsid w:val="04274C73"/>
    <w:rsid w:val="058C7A3B"/>
    <w:rsid w:val="08127F49"/>
    <w:rsid w:val="0B908ED6"/>
    <w:rsid w:val="10A3C78E"/>
    <w:rsid w:val="119AD378"/>
    <w:rsid w:val="12CD77D6"/>
    <w:rsid w:val="16079D87"/>
    <w:rsid w:val="180CFEAD"/>
    <w:rsid w:val="18936285"/>
    <w:rsid w:val="1D419677"/>
    <w:rsid w:val="1E75CF20"/>
    <w:rsid w:val="2044B1D3"/>
    <w:rsid w:val="2488EE95"/>
    <w:rsid w:val="24CD8FFE"/>
    <w:rsid w:val="25FCA350"/>
    <w:rsid w:val="340211AD"/>
    <w:rsid w:val="342D757F"/>
    <w:rsid w:val="35137CC6"/>
    <w:rsid w:val="3E08A45B"/>
    <w:rsid w:val="3F1EFA2D"/>
    <w:rsid w:val="42E00F4B"/>
    <w:rsid w:val="45A34CE9"/>
    <w:rsid w:val="48ACB416"/>
    <w:rsid w:val="491963A1"/>
    <w:rsid w:val="4C6F7C0F"/>
    <w:rsid w:val="4EFF0F63"/>
    <w:rsid w:val="52EDCDB7"/>
    <w:rsid w:val="5651C6F1"/>
    <w:rsid w:val="5A75A58F"/>
    <w:rsid w:val="6046468A"/>
    <w:rsid w:val="630D7242"/>
    <w:rsid w:val="65CA354A"/>
    <w:rsid w:val="65DF7926"/>
    <w:rsid w:val="668C8949"/>
    <w:rsid w:val="68E47324"/>
    <w:rsid w:val="6CF31FAD"/>
    <w:rsid w:val="6E8196AE"/>
    <w:rsid w:val="6F3530D0"/>
    <w:rsid w:val="708A5466"/>
    <w:rsid w:val="71A53F57"/>
    <w:rsid w:val="7B204728"/>
    <w:rsid w:val="7C39FD70"/>
    <w:rsid w:val="7EBAA018"/>
    <w:rsid w:val="7F2B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E47B1E"/>
  <w15:chartTrackingRefBased/>
  <w15:docId w15:val="{66112FAD-E25C-4AFD-B576-8BE47034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da-DK" w:eastAsia="da-DK"/>
    </w:rPr>
  </w:style>
  <w:style w:type="paragraph" w:styleId="Rubrik1">
    <w:name w:val="heading 1"/>
    <w:basedOn w:val="Normal"/>
    <w:next w:val="Normal"/>
    <w:qFormat/>
    <w:pPr>
      <w:keepNext/>
      <w:outlineLvl w:val="0"/>
    </w:pPr>
    <w:rPr>
      <w:sz w:val="48"/>
    </w:rPr>
  </w:style>
  <w:style w:type="paragraph" w:styleId="Rubrik2">
    <w:name w:val="heading 2"/>
    <w:basedOn w:val="Normal"/>
    <w:next w:val="Normal"/>
    <w:qFormat/>
    <w:pPr>
      <w:keepNext/>
      <w:tabs>
        <w:tab w:val="left" w:pos="1134"/>
      </w:tabs>
      <w:ind w:right="-426"/>
      <w:jc w:val="center"/>
      <w:outlineLvl w:val="1"/>
    </w:pPr>
    <w:rPr>
      <w:rFonts w:ascii="Swiss" w:hAnsi="Swiss"/>
      <w:b/>
      <w:sz w:val="44"/>
      <w:szCs w:val="20"/>
      <w:u w:val="single"/>
      <w:lang w:val="sv-SE" w:eastAsia="sv-SE"/>
    </w:rPr>
  </w:style>
  <w:style w:type="paragraph" w:styleId="Rubrik3">
    <w:name w:val="heading 3"/>
    <w:basedOn w:val="Normal"/>
    <w:next w:val="Normal"/>
    <w:qFormat/>
    <w:pPr>
      <w:keepNext/>
      <w:outlineLvl w:val="2"/>
    </w:pPr>
    <w:rPr>
      <w:rFonts w:ascii="Arial Narrow" w:hAnsi="Arial Narrow"/>
      <w:b/>
      <w:bCs/>
      <w:szCs w:val="20"/>
      <w:lang w:val="sv-SE" w:eastAsia="sv-SE"/>
    </w:rPr>
  </w:style>
  <w:style w:type="paragraph" w:styleId="Rubrik4">
    <w:name w:val="heading 4"/>
    <w:basedOn w:val="Normal"/>
    <w:next w:val="Normal"/>
    <w:qFormat/>
    <w:pPr>
      <w:keepNext/>
      <w:tabs>
        <w:tab w:val="left" w:pos="1134"/>
      </w:tabs>
      <w:ind w:left="357" w:right="-426"/>
      <w:outlineLvl w:val="3"/>
    </w:pPr>
    <w:rPr>
      <w:rFonts w:ascii="Arial" w:hAnsi="Arial" w:cs="Arial"/>
      <w:b/>
      <w:bCs/>
    </w:rPr>
  </w:style>
  <w:style w:type="paragraph" w:styleId="Rubrik5">
    <w:name w:val="heading 5"/>
    <w:basedOn w:val="Normal"/>
    <w:next w:val="Normal"/>
    <w:qFormat/>
    <w:pPr>
      <w:keepNext/>
      <w:spacing w:before="240"/>
      <w:ind w:left="360" w:right="279"/>
      <w:outlineLvl w:val="4"/>
    </w:pPr>
    <w:rPr>
      <w:rFonts w:ascii="Arial" w:hAnsi="Arial" w:cs="Arial"/>
      <w:b/>
      <w:bCs/>
      <w:sz w:val="4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basedOn w:val="Normal"/>
    <w:rPr>
      <w:sz w:val="16"/>
    </w:rPr>
  </w:style>
  <w:style w:type="paragraph" w:styleId="Brdtext3">
    <w:name w:val="Body Text 3"/>
    <w:basedOn w:val="Normal"/>
    <w:pPr>
      <w:tabs>
        <w:tab w:val="left" w:pos="0"/>
        <w:tab w:val="left" w:pos="1304"/>
        <w:tab w:val="left" w:pos="2609"/>
        <w:tab w:val="left" w:pos="3913"/>
        <w:tab w:val="left" w:pos="5218"/>
        <w:tab w:val="left" w:pos="6522"/>
        <w:tab w:val="left" w:pos="7826"/>
        <w:tab w:val="left" w:pos="9131"/>
        <w:tab w:val="left" w:pos="10435"/>
      </w:tabs>
      <w:suppressAutoHyphens/>
    </w:pPr>
    <w:rPr>
      <w:rFonts w:ascii="Swiss" w:hAnsi="Swiss"/>
      <w:b/>
      <w:szCs w:val="20"/>
      <w:lang w:val="sv-SE" w:eastAsia="sv-SE"/>
    </w:rPr>
  </w:style>
  <w:style w:type="paragraph" w:styleId="Sidhuvud">
    <w:name w:val="header"/>
    <w:basedOn w:val="Normal"/>
    <w:pPr>
      <w:tabs>
        <w:tab w:val="center" w:pos="4536"/>
        <w:tab w:val="right" w:pos="9072"/>
      </w:tabs>
    </w:pPr>
    <w:rPr>
      <w:rFonts w:ascii="Swiss" w:hAnsi="Swiss"/>
      <w:szCs w:val="20"/>
      <w:lang w:val="sv-SE" w:eastAsia="sv-SE"/>
    </w:rPr>
  </w:style>
  <w:style w:type="paragraph" w:styleId="Sidfot">
    <w:name w:val="footer"/>
    <w:basedOn w:val="Normal"/>
    <w:rsid w:val="00DE610D"/>
    <w:pPr>
      <w:tabs>
        <w:tab w:val="center" w:pos="4536"/>
        <w:tab w:val="right" w:pos="9072"/>
      </w:tabs>
    </w:pPr>
  </w:style>
  <w:style w:type="table" w:styleId="Tabellrutnt">
    <w:name w:val="Table Grid"/>
    <w:basedOn w:val="Normaltabell"/>
    <w:rsid w:val="00DE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rsid w:val="005F4842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link w:val="Ballongtext"/>
    <w:rsid w:val="005F4842"/>
    <w:rPr>
      <w:rFonts w:ascii="Segoe UI" w:hAnsi="Segoe UI" w:cs="Segoe UI"/>
      <w:sz w:val="18"/>
      <w:szCs w:val="18"/>
      <w:lang w:val="da-DK" w:eastAsia="da-DK"/>
    </w:rPr>
  </w:style>
  <w:style w:type="paragraph" w:styleId="Normalwebb">
    <w:name w:val="Normal (Web)"/>
    <w:basedOn w:val="Normal"/>
    <w:uiPriority w:val="99"/>
    <w:unhideWhenUsed/>
    <w:rsid w:val="00182D9D"/>
    <w:pPr>
      <w:spacing w:before="100" w:beforeAutospacing="1" w:after="100" w:afterAutospacing="1"/>
    </w:pPr>
    <w:rPr>
      <w:lang w:val="sv-SE" w:eastAsia="sv-SE"/>
    </w:rPr>
  </w:style>
  <w:style w:type="character" w:styleId="Platshllartext">
    <w:name w:val="Placeholder Text"/>
    <w:basedOn w:val="Standardstycketeckensnitt"/>
    <w:uiPriority w:val="99"/>
    <w:semiHidden/>
    <w:rsid w:val="00DA7763"/>
    <w:rPr>
      <w:color w:val="808080"/>
    </w:rPr>
  </w:style>
  <w:style w:type="character" w:customStyle="1" w:styleId="Formatmall1">
    <w:name w:val="Formatmall1"/>
    <w:basedOn w:val="Standardstycketeckensnitt"/>
    <w:uiPriority w:val="1"/>
    <w:rsid w:val="00097370"/>
    <w:rPr>
      <w:rFonts w:ascii="Calibri" w:hAnsi="Calibri"/>
      <w:b/>
      <w:sz w:val="24"/>
    </w:rPr>
  </w:style>
  <w:style w:type="character" w:customStyle="1" w:styleId="Formatmall2">
    <w:name w:val="Formatmall2"/>
    <w:basedOn w:val="Standardstycketeckensnitt"/>
    <w:uiPriority w:val="1"/>
    <w:rsid w:val="00097370"/>
    <w:rPr>
      <w:rFonts w:ascii="Calibri" w:hAnsi="Calibri"/>
      <w:b/>
      <w:sz w:val="24"/>
    </w:rPr>
  </w:style>
  <w:style w:type="character" w:customStyle="1" w:styleId="Formatmall3">
    <w:name w:val="Formatmall3"/>
    <w:basedOn w:val="Standardstycketeckensnitt"/>
    <w:uiPriority w:val="1"/>
    <w:rsid w:val="00097370"/>
    <w:rPr>
      <w:rFonts w:ascii="Calibri" w:hAnsi="Calibri"/>
      <w:b/>
      <w:sz w:val="24"/>
    </w:rPr>
  </w:style>
  <w:style w:type="character" w:customStyle="1" w:styleId="Formatmall4">
    <w:name w:val="Formatmall4"/>
    <w:basedOn w:val="Standardstycketeckensnitt"/>
    <w:uiPriority w:val="1"/>
    <w:rsid w:val="00097370"/>
    <w:rPr>
      <w:rFonts w:ascii="Calibri" w:hAnsi="Calibri"/>
      <w:b/>
      <w:sz w:val="24"/>
    </w:rPr>
  </w:style>
  <w:style w:type="character" w:customStyle="1" w:styleId="Formatmall5">
    <w:name w:val="Formatmall5"/>
    <w:basedOn w:val="Standardstycketeckensnitt"/>
    <w:uiPriority w:val="1"/>
    <w:rsid w:val="00097370"/>
    <w:rPr>
      <w:rFonts w:ascii="Calibri" w:hAnsi="Calibri"/>
      <w:b/>
      <w:sz w:val="24"/>
    </w:rPr>
  </w:style>
  <w:style w:type="character" w:customStyle="1" w:styleId="Formatmall6">
    <w:name w:val="Formatmall6"/>
    <w:basedOn w:val="Standardstycketeckensnitt"/>
    <w:uiPriority w:val="1"/>
    <w:rsid w:val="00097370"/>
    <w:rPr>
      <w:rFonts w:ascii="Calibri" w:hAnsi="Calibri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jorns\Desktop\Boendeinformation%20NY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0ECD77CE3BE749AEEED31444B448F2" ma:contentTypeVersion="0" ma:contentTypeDescription="Create a new document." ma:contentTypeScope="" ma:versionID="6da60f1a553b8d5e917845620baa0f2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76ef529c39306168521fdb1fa67254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59A0FE-C189-457A-8894-D13C10C287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066C33-6A74-41BA-949E-EEFF742532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2F0A49-AA9D-46E9-939D-AEF985000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850889-B340-4A80-9A62-3F598D5A352B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3B379A11-BA66-4E8C-B554-F60F57FD58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Boendeinformation NY</Template>
  <TotalTime>0</TotalTime>
  <Pages>1</Pages>
  <Words>394</Words>
  <Characters>2092</Characters>
  <Application>Microsoft Office Word</Application>
  <DocSecurity>0</DocSecurity>
  <Lines>17</Lines>
  <Paragraphs>4</Paragraphs>
  <ScaleCrop>false</ScaleCrop>
  <Company>Per Aarsleff A/S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Tidig information</dc:title>
  <dc:subject/>
  <dc:creator>Björn Sjögren</dc:creator>
  <cp:keywords/>
  <cp:lastModifiedBy>Maja Baresic</cp:lastModifiedBy>
  <cp:revision>2</cp:revision>
  <cp:lastPrinted>2023-01-11T16:38:00Z</cp:lastPrinted>
  <dcterms:created xsi:type="dcterms:W3CDTF">2025-11-21T12:36:00Z</dcterms:created>
  <dcterms:modified xsi:type="dcterms:W3CDTF">2025-11-21T12:36:00Z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åra dokument">
    <vt:lpwstr>789;#Projektpärm mark|e83195c5-9f27-474e-bd03-1632fde09ef5;#832;#4.Projektledning|24b48125-6f52-46fe-928f-ec1ed9c473b2</vt:lpwstr>
  </property>
  <property fmtid="{D5CDD505-2E9C-101B-9397-08002B2CF9AE}" pid="3" name="ContentTypeId">
    <vt:lpwstr>0x0101002B0ECD77CE3BE749AEEED31444B448F2</vt:lpwstr>
  </property>
  <property fmtid="{D5CDD505-2E9C-101B-9397-08002B2CF9AE}" pid="4" name="TaxKeyword">
    <vt:lpwstr/>
  </property>
  <property fmtid="{D5CDD505-2E9C-101B-9397-08002B2CF9AE}" pid="5" name="V_x00e5_ra_x0020_dokument0">
    <vt:lpwstr/>
  </property>
  <property fmtid="{D5CDD505-2E9C-101B-9397-08002B2CF9AE}" pid="6" name="j2eb51bc1c4b420f958963cef8eb6456">
    <vt:lpwstr/>
  </property>
  <property fmtid="{D5CDD505-2E9C-101B-9397-08002B2CF9AE}" pid="7" name="Våra dokument0">
    <vt:lpwstr/>
  </property>
  <property fmtid="{D5CDD505-2E9C-101B-9397-08002B2CF9AE}" pid="8" name="MediaServiceImageTags">
    <vt:lpwstr/>
  </property>
</Properties>
</file>